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D4252" w14:textId="77777777" w:rsidR="00E607B9" w:rsidRPr="002F5098" w:rsidRDefault="00E607B9" w:rsidP="00E607B9">
      <w:pPr>
        <w:rPr>
          <w:b/>
          <w:bCs/>
          <w:szCs w:val="20"/>
        </w:rPr>
      </w:pPr>
    </w:p>
    <w:p w14:paraId="7B261F93" w14:textId="5E08093B" w:rsidR="00E607B9" w:rsidRPr="00D6653F" w:rsidRDefault="00E607B9" w:rsidP="00E607B9">
      <w:pPr>
        <w:rPr>
          <w:b/>
          <w:bCs/>
          <w:sz w:val="24"/>
        </w:rPr>
      </w:pPr>
      <w:r w:rsidRPr="00D6653F">
        <w:rPr>
          <w:b/>
          <w:bCs/>
          <w:sz w:val="24"/>
        </w:rPr>
        <w:t xml:space="preserve">Stillingsopslag: Community Manager til </w:t>
      </w:r>
      <w:r w:rsidR="00C462BD" w:rsidRPr="00D6653F">
        <w:rPr>
          <w:b/>
          <w:bCs/>
          <w:sz w:val="24"/>
        </w:rPr>
        <w:t>Bydelsforeningen Nærheden</w:t>
      </w:r>
    </w:p>
    <w:p w14:paraId="491F11CD" w14:textId="5870821C" w:rsidR="009544A0" w:rsidRPr="00B322A0" w:rsidRDefault="00E607B9" w:rsidP="00E607B9">
      <w:pPr>
        <w:rPr>
          <w:b/>
          <w:bCs/>
          <w:szCs w:val="20"/>
        </w:rPr>
      </w:pPr>
      <w:r w:rsidRPr="00B322A0">
        <w:rPr>
          <w:b/>
          <w:bCs/>
          <w:szCs w:val="20"/>
        </w:rPr>
        <w:t>Vil du være drivkraften bag fællesskab, aktiviteter og trivsel i et</w:t>
      </w:r>
      <w:r w:rsidR="000B383C" w:rsidRPr="00B322A0">
        <w:rPr>
          <w:b/>
          <w:bCs/>
          <w:szCs w:val="20"/>
        </w:rPr>
        <w:t xml:space="preserve"> attraktivt byområde under udvikling?</w:t>
      </w:r>
    </w:p>
    <w:p w14:paraId="51F737DA" w14:textId="737FFBF5" w:rsidR="001F15F1" w:rsidRPr="00E607B9" w:rsidRDefault="000B383C" w:rsidP="00E607B9">
      <w:pPr>
        <w:rPr>
          <w:szCs w:val="20"/>
        </w:rPr>
      </w:pPr>
      <w:r>
        <w:rPr>
          <w:szCs w:val="20"/>
        </w:rPr>
        <w:t>Bydelsforeningen Nærheden</w:t>
      </w:r>
      <w:r w:rsidR="00E607B9" w:rsidRPr="00E607B9">
        <w:rPr>
          <w:szCs w:val="20"/>
        </w:rPr>
        <w:t xml:space="preserve"> søger en engageret og relation</w:t>
      </w:r>
      <w:r w:rsidR="004B553A">
        <w:rPr>
          <w:szCs w:val="20"/>
        </w:rPr>
        <w:t>s</w:t>
      </w:r>
      <w:r w:rsidR="00E607B9" w:rsidRPr="00E607B9">
        <w:rPr>
          <w:szCs w:val="20"/>
        </w:rPr>
        <w:t xml:space="preserve">stærk Community Manager, der kan </w:t>
      </w:r>
      <w:r w:rsidR="00D77B8C">
        <w:rPr>
          <w:szCs w:val="20"/>
        </w:rPr>
        <w:t xml:space="preserve">understøtte </w:t>
      </w:r>
      <w:r w:rsidR="00D85A4C">
        <w:rPr>
          <w:szCs w:val="20"/>
        </w:rPr>
        <w:t>foreningens arbejde med byliv</w:t>
      </w:r>
      <w:r w:rsidR="00830D9E">
        <w:rPr>
          <w:szCs w:val="20"/>
        </w:rPr>
        <w:t>, fællesskaber og aktiviteter p</w:t>
      </w:r>
      <w:r w:rsidR="00DE7E5B">
        <w:rPr>
          <w:szCs w:val="20"/>
        </w:rPr>
        <w:t xml:space="preserve">å tværs af </w:t>
      </w:r>
      <w:r w:rsidR="000025D5">
        <w:rPr>
          <w:szCs w:val="20"/>
        </w:rPr>
        <w:t>områdets</w:t>
      </w:r>
      <w:r w:rsidR="00DE7E5B">
        <w:rPr>
          <w:szCs w:val="20"/>
        </w:rPr>
        <w:t xml:space="preserve"> </w:t>
      </w:r>
      <w:r w:rsidR="00440B67">
        <w:rPr>
          <w:szCs w:val="20"/>
        </w:rPr>
        <w:t>mange</w:t>
      </w:r>
      <w:r w:rsidR="00DE7E5B">
        <w:rPr>
          <w:szCs w:val="20"/>
        </w:rPr>
        <w:t xml:space="preserve"> beboere. </w:t>
      </w:r>
      <w:r w:rsidR="00D6653F">
        <w:rPr>
          <w:szCs w:val="20"/>
        </w:rPr>
        <w:br/>
      </w:r>
    </w:p>
    <w:p w14:paraId="5284BD04" w14:textId="29BB5FEF" w:rsidR="00E607B9" w:rsidRPr="00490D2A" w:rsidRDefault="00E607B9" w:rsidP="00E607B9">
      <w:pPr>
        <w:rPr>
          <w:b/>
          <w:bCs/>
          <w:szCs w:val="20"/>
        </w:rPr>
      </w:pPr>
      <w:r w:rsidRPr="00490D2A">
        <w:rPr>
          <w:b/>
          <w:bCs/>
          <w:szCs w:val="20"/>
        </w:rPr>
        <w:t xml:space="preserve">Om </w:t>
      </w:r>
      <w:r w:rsidR="000025D5" w:rsidRPr="00490D2A">
        <w:rPr>
          <w:b/>
          <w:bCs/>
          <w:szCs w:val="20"/>
        </w:rPr>
        <w:t>Bydelsforeningen Nærheden</w:t>
      </w:r>
    </w:p>
    <w:p w14:paraId="319B166B" w14:textId="0D771F85" w:rsidR="00B5740D" w:rsidRDefault="003C171D" w:rsidP="00E607B9">
      <w:pPr>
        <w:rPr>
          <w:szCs w:val="20"/>
        </w:rPr>
      </w:pPr>
      <w:r>
        <w:rPr>
          <w:szCs w:val="20"/>
        </w:rPr>
        <w:t xml:space="preserve">Nærheden er en ny </w:t>
      </w:r>
      <w:r w:rsidR="00D7091D">
        <w:rPr>
          <w:szCs w:val="20"/>
        </w:rPr>
        <w:t>grøn</w:t>
      </w:r>
      <w:r w:rsidR="007D07E5">
        <w:rPr>
          <w:szCs w:val="20"/>
        </w:rPr>
        <w:t xml:space="preserve"> </w:t>
      </w:r>
      <w:r>
        <w:rPr>
          <w:szCs w:val="20"/>
        </w:rPr>
        <w:t>bydel i Hedehusene</w:t>
      </w:r>
      <w:r w:rsidR="00A454B7">
        <w:rPr>
          <w:szCs w:val="20"/>
        </w:rPr>
        <w:t xml:space="preserve"> i</w:t>
      </w:r>
      <w:r>
        <w:rPr>
          <w:szCs w:val="20"/>
        </w:rPr>
        <w:t xml:space="preserve"> Høje-Taastrup Kommune. </w:t>
      </w:r>
      <w:r w:rsidR="00440B67">
        <w:rPr>
          <w:szCs w:val="20"/>
        </w:rPr>
        <w:t>Nærheden</w:t>
      </w:r>
      <w:r w:rsidR="007D07E5">
        <w:rPr>
          <w:szCs w:val="20"/>
        </w:rPr>
        <w:t xml:space="preserve"> </w:t>
      </w:r>
      <w:r w:rsidR="00440B67">
        <w:rPr>
          <w:szCs w:val="20"/>
        </w:rPr>
        <w:t>har i dag 6.300 beboere</w:t>
      </w:r>
      <w:r w:rsidR="00EA1DD3">
        <w:rPr>
          <w:szCs w:val="20"/>
        </w:rPr>
        <w:t xml:space="preserve"> i</w:t>
      </w:r>
      <w:r w:rsidR="008D7A97">
        <w:rPr>
          <w:szCs w:val="20"/>
        </w:rPr>
        <w:t xml:space="preserve"> alle aldre</w:t>
      </w:r>
      <w:r w:rsidR="004B022A">
        <w:rPr>
          <w:szCs w:val="20"/>
        </w:rPr>
        <w:t>,</w:t>
      </w:r>
      <w:r w:rsidR="008D7A97">
        <w:rPr>
          <w:szCs w:val="20"/>
        </w:rPr>
        <w:t xml:space="preserve"> men </w:t>
      </w:r>
      <w:r w:rsidR="00112C00">
        <w:rPr>
          <w:szCs w:val="20"/>
        </w:rPr>
        <w:t>flest børnefamilier.</w:t>
      </w:r>
      <w:r w:rsidR="001E09FB">
        <w:rPr>
          <w:szCs w:val="20"/>
        </w:rPr>
        <w:t xml:space="preserve"> Boligerne består af både etageejendomme og rækkehuse</w:t>
      </w:r>
      <w:r w:rsidR="00B5740D">
        <w:rPr>
          <w:szCs w:val="20"/>
        </w:rPr>
        <w:t>.</w:t>
      </w:r>
      <w:r w:rsidR="008F346C">
        <w:rPr>
          <w:szCs w:val="20"/>
        </w:rPr>
        <w:t xml:space="preserve"> </w:t>
      </w:r>
    </w:p>
    <w:p w14:paraId="3E7B369A" w14:textId="4BCD9610" w:rsidR="001C6F70" w:rsidRDefault="001C6F70" w:rsidP="00E607B9">
      <w:pPr>
        <w:rPr>
          <w:szCs w:val="20"/>
        </w:rPr>
      </w:pPr>
      <w:r w:rsidRPr="00E607B9">
        <w:rPr>
          <w:szCs w:val="20"/>
        </w:rPr>
        <w:t xml:space="preserve">Området rummer store grønne fællesarealer, </w:t>
      </w:r>
      <w:r w:rsidR="002B10DC">
        <w:rPr>
          <w:szCs w:val="20"/>
        </w:rPr>
        <w:t xml:space="preserve">plantehaver, udekøkken og </w:t>
      </w:r>
      <w:r w:rsidR="001379E9">
        <w:rPr>
          <w:szCs w:val="20"/>
        </w:rPr>
        <w:t>to</w:t>
      </w:r>
      <w:r w:rsidR="0081593D">
        <w:rPr>
          <w:szCs w:val="20"/>
        </w:rPr>
        <w:t xml:space="preserve"> </w:t>
      </w:r>
      <w:r w:rsidR="00150FDE">
        <w:rPr>
          <w:szCs w:val="20"/>
        </w:rPr>
        <w:t>kvarterhuse</w:t>
      </w:r>
      <w:r w:rsidR="003C7E62">
        <w:rPr>
          <w:szCs w:val="20"/>
        </w:rPr>
        <w:t xml:space="preserve">, som kan lånes af beboere til fællesskabende aktiviteter, møder og </w:t>
      </w:r>
      <w:r w:rsidR="00BB3CEA">
        <w:rPr>
          <w:szCs w:val="20"/>
        </w:rPr>
        <w:t>hobbyer.</w:t>
      </w:r>
    </w:p>
    <w:p w14:paraId="5C3295C6" w14:textId="0FF1D008" w:rsidR="00940A2C" w:rsidRDefault="0098522E" w:rsidP="00E607B9">
      <w:pPr>
        <w:rPr>
          <w:szCs w:val="20"/>
        </w:rPr>
      </w:pPr>
      <w:r>
        <w:rPr>
          <w:szCs w:val="20"/>
        </w:rPr>
        <w:t>Bydelsforeningen Nærheden</w:t>
      </w:r>
      <w:r w:rsidR="002B5266">
        <w:rPr>
          <w:szCs w:val="20"/>
        </w:rPr>
        <w:t xml:space="preserve"> er fælles forening for alle grundejere i Nærheden, </w:t>
      </w:r>
      <w:r w:rsidR="00FE1EEB">
        <w:rPr>
          <w:szCs w:val="20"/>
        </w:rPr>
        <w:t xml:space="preserve">og det er Bydelsforeningen som ejer og drifter kvarterhusene, </w:t>
      </w:r>
      <w:r w:rsidR="00763105">
        <w:rPr>
          <w:szCs w:val="20"/>
        </w:rPr>
        <w:t xml:space="preserve">bydelens </w:t>
      </w:r>
      <w:r w:rsidR="00FE1EEB">
        <w:rPr>
          <w:szCs w:val="20"/>
        </w:rPr>
        <w:t>fælles grønne arealer</w:t>
      </w:r>
      <w:r w:rsidR="00AF048D">
        <w:rPr>
          <w:szCs w:val="20"/>
        </w:rPr>
        <w:t>, parkeringshuse mv.</w:t>
      </w:r>
      <w:r w:rsidR="00191EDB">
        <w:rPr>
          <w:szCs w:val="20"/>
        </w:rPr>
        <w:t xml:space="preserve"> </w:t>
      </w:r>
      <w:r w:rsidR="00BA2687">
        <w:rPr>
          <w:szCs w:val="20"/>
        </w:rPr>
        <w:t>Foreningen</w:t>
      </w:r>
      <w:r w:rsidR="00641699">
        <w:rPr>
          <w:szCs w:val="20"/>
        </w:rPr>
        <w:t xml:space="preserve"> understøtter også indsatser for byliv i Nærheden</w:t>
      </w:r>
      <w:r w:rsidR="004E56C4">
        <w:rPr>
          <w:szCs w:val="20"/>
        </w:rPr>
        <w:t xml:space="preserve"> blandt andet via Community Manager</w:t>
      </w:r>
      <w:r w:rsidR="003441B6">
        <w:rPr>
          <w:szCs w:val="20"/>
        </w:rPr>
        <w:t>.</w:t>
      </w:r>
      <w:r w:rsidR="00D6653F">
        <w:rPr>
          <w:szCs w:val="20"/>
        </w:rPr>
        <w:br/>
      </w:r>
    </w:p>
    <w:p w14:paraId="61B226AF" w14:textId="77777777" w:rsidR="00E607B9" w:rsidRPr="00191EDB" w:rsidRDefault="00E607B9" w:rsidP="00E607B9">
      <w:pPr>
        <w:rPr>
          <w:b/>
          <w:bCs/>
          <w:szCs w:val="20"/>
        </w:rPr>
      </w:pPr>
      <w:r w:rsidRPr="00191EDB">
        <w:rPr>
          <w:b/>
          <w:bCs/>
          <w:szCs w:val="20"/>
        </w:rPr>
        <w:t>Din rolle</w:t>
      </w:r>
    </w:p>
    <w:p w14:paraId="0A82E0D1" w14:textId="105B3EBA" w:rsidR="00E607B9" w:rsidRPr="00E607B9" w:rsidRDefault="00E607B9" w:rsidP="00E607B9">
      <w:pPr>
        <w:rPr>
          <w:szCs w:val="20"/>
        </w:rPr>
      </w:pPr>
      <w:r w:rsidRPr="00E607B9">
        <w:rPr>
          <w:szCs w:val="20"/>
        </w:rPr>
        <w:t>Som Community Manager</w:t>
      </w:r>
      <w:r w:rsidR="005E310F">
        <w:rPr>
          <w:szCs w:val="20"/>
        </w:rPr>
        <w:t xml:space="preserve"> bidrager du til </w:t>
      </w:r>
      <w:r w:rsidR="003441B6">
        <w:rPr>
          <w:szCs w:val="20"/>
        </w:rPr>
        <w:t xml:space="preserve">fremme af byliv </w:t>
      </w:r>
      <w:r w:rsidR="00762E25">
        <w:rPr>
          <w:szCs w:val="20"/>
        </w:rPr>
        <w:t xml:space="preserve">og frivillig aktivitet i Nærheden. Du er </w:t>
      </w:r>
      <w:r w:rsidR="002F2F87">
        <w:rPr>
          <w:szCs w:val="20"/>
        </w:rPr>
        <w:t>Bydels</w:t>
      </w:r>
      <w:r w:rsidRPr="00E607B9">
        <w:rPr>
          <w:szCs w:val="20"/>
        </w:rPr>
        <w:t>foreningens ansigt udadtil</w:t>
      </w:r>
      <w:r w:rsidR="00762E25">
        <w:rPr>
          <w:szCs w:val="20"/>
        </w:rPr>
        <w:t xml:space="preserve">, og </w:t>
      </w:r>
      <w:r w:rsidRPr="00E607B9">
        <w:rPr>
          <w:szCs w:val="20"/>
        </w:rPr>
        <w:t xml:space="preserve">arbejder med udvikling, koordinering og kommunikation. </w:t>
      </w:r>
      <w:r w:rsidR="003069F8">
        <w:rPr>
          <w:szCs w:val="20"/>
        </w:rPr>
        <w:t>Det er også</w:t>
      </w:r>
      <w:r w:rsidR="003D4B6A">
        <w:rPr>
          <w:szCs w:val="20"/>
        </w:rPr>
        <w:t xml:space="preserve"> </w:t>
      </w:r>
      <w:r w:rsidR="003D4B6A">
        <w:rPr>
          <w:szCs w:val="20"/>
        </w:rPr>
        <w:t>Community</w:t>
      </w:r>
      <w:r w:rsidR="00A427B2">
        <w:rPr>
          <w:szCs w:val="20"/>
        </w:rPr>
        <w:t xml:space="preserve"> M</w:t>
      </w:r>
      <w:r w:rsidR="003D4B6A">
        <w:rPr>
          <w:szCs w:val="20"/>
        </w:rPr>
        <w:t>anager</w:t>
      </w:r>
      <w:r w:rsidR="009F7FA8">
        <w:rPr>
          <w:szCs w:val="20"/>
        </w:rPr>
        <w:t>,</w:t>
      </w:r>
      <w:r w:rsidR="003D4B6A">
        <w:rPr>
          <w:szCs w:val="20"/>
        </w:rPr>
        <w:t xml:space="preserve"> </w:t>
      </w:r>
      <w:r w:rsidR="003069F8">
        <w:rPr>
          <w:szCs w:val="20"/>
        </w:rPr>
        <w:t>som har ansvar for at Bydelsforeningens pulje til bylivsaktiviteter</w:t>
      </w:r>
      <w:r w:rsidR="001B3B04">
        <w:rPr>
          <w:szCs w:val="20"/>
        </w:rPr>
        <w:t xml:space="preserve">. </w:t>
      </w:r>
      <w:r w:rsidRPr="00E607B9">
        <w:rPr>
          <w:szCs w:val="20"/>
        </w:rPr>
        <w:t xml:space="preserve">Din opgave vil desuden være at </w:t>
      </w:r>
      <w:r w:rsidR="004E04CD">
        <w:rPr>
          <w:szCs w:val="20"/>
        </w:rPr>
        <w:t xml:space="preserve">videreudvikle </w:t>
      </w:r>
      <w:r w:rsidR="006E6CF3">
        <w:rPr>
          <w:szCs w:val="20"/>
        </w:rPr>
        <w:t>funktionen</w:t>
      </w:r>
      <w:r w:rsidRPr="00E607B9">
        <w:rPr>
          <w:szCs w:val="20"/>
        </w:rPr>
        <w:t xml:space="preserve"> og rollen som Community Manager</w:t>
      </w:r>
      <w:r w:rsidR="00FD3DB7">
        <w:rPr>
          <w:szCs w:val="20"/>
        </w:rPr>
        <w:t xml:space="preserve">, </w:t>
      </w:r>
      <w:r w:rsidRPr="00E607B9">
        <w:rPr>
          <w:szCs w:val="20"/>
        </w:rPr>
        <w:t>hvorfor du vil have stor indflydelse på dit eget arbejde.</w:t>
      </w:r>
      <w:r w:rsidR="00872ED0">
        <w:rPr>
          <w:szCs w:val="20"/>
        </w:rPr>
        <w:t xml:space="preserve"> </w:t>
      </w:r>
    </w:p>
    <w:p w14:paraId="6ACD470D" w14:textId="41660BA9" w:rsidR="00A77D7B" w:rsidRPr="004B022A" w:rsidRDefault="00E607B9" w:rsidP="00E607B9">
      <w:pPr>
        <w:rPr>
          <w:szCs w:val="20"/>
        </w:rPr>
      </w:pPr>
      <w:r w:rsidRPr="00E607B9">
        <w:rPr>
          <w:szCs w:val="20"/>
        </w:rPr>
        <w:t xml:space="preserve">Du får til opgave at </w:t>
      </w:r>
      <w:r w:rsidR="002138D6">
        <w:rPr>
          <w:szCs w:val="20"/>
        </w:rPr>
        <w:t>arbejde for</w:t>
      </w:r>
      <w:r w:rsidRPr="00E607B9">
        <w:rPr>
          <w:szCs w:val="20"/>
        </w:rPr>
        <w:t xml:space="preserve">, at flere beboere bliver bekendt med og bruger </w:t>
      </w:r>
      <w:r w:rsidR="00400D3E">
        <w:rPr>
          <w:szCs w:val="20"/>
        </w:rPr>
        <w:t>de to kva</w:t>
      </w:r>
      <w:r w:rsidR="0004125E">
        <w:rPr>
          <w:szCs w:val="20"/>
        </w:rPr>
        <w:t>rterhuse og andre fælles faciliteter</w:t>
      </w:r>
      <w:r w:rsidR="00AC7CCC">
        <w:rPr>
          <w:szCs w:val="20"/>
        </w:rPr>
        <w:t xml:space="preserve">, så </w:t>
      </w:r>
      <w:r w:rsidR="006845EB">
        <w:rPr>
          <w:szCs w:val="20"/>
        </w:rPr>
        <w:t xml:space="preserve">nuværende som nye beboere </w:t>
      </w:r>
      <w:r w:rsidRPr="00E607B9">
        <w:rPr>
          <w:szCs w:val="20"/>
        </w:rPr>
        <w:t>føler sig velkomne og oplever fællesskab</w:t>
      </w:r>
      <w:r w:rsidR="00F43CEF">
        <w:rPr>
          <w:szCs w:val="20"/>
        </w:rPr>
        <w:t>et i Nærheden.</w:t>
      </w:r>
      <w:r w:rsidR="00617D8A">
        <w:rPr>
          <w:szCs w:val="20"/>
        </w:rPr>
        <w:t xml:space="preserve"> </w:t>
      </w:r>
      <w:r w:rsidR="00D6653F">
        <w:rPr>
          <w:szCs w:val="20"/>
        </w:rPr>
        <w:br/>
      </w:r>
    </w:p>
    <w:p w14:paraId="04E57BFB" w14:textId="29638AB7" w:rsidR="00E607B9" w:rsidRPr="00A77D7B" w:rsidRDefault="00E607B9" w:rsidP="00E607B9">
      <w:pPr>
        <w:rPr>
          <w:b/>
          <w:bCs/>
          <w:szCs w:val="20"/>
        </w:rPr>
      </w:pPr>
      <w:r w:rsidRPr="00A77D7B">
        <w:rPr>
          <w:b/>
          <w:bCs/>
          <w:szCs w:val="20"/>
        </w:rPr>
        <w:t>Arbejdsopgaver</w:t>
      </w:r>
    </w:p>
    <w:p w14:paraId="451A56DE" w14:textId="146C7BFA" w:rsidR="00A77D7B" w:rsidRPr="00E607B9" w:rsidRDefault="00E607B9" w:rsidP="00E607B9">
      <w:pPr>
        <w:rPr>
          <w:szCs w:val="20"/>
        </w:rPr>
      </w:pPr>
      <w:r w:rsidRPr="00E607B9">
        <w:rPr>
          <w:szCs w:val="20"/>
        </w:rPr>
        <w:t>Som vores nye Community Manager vil du have 4 fokusområder:</w:t>
      </w:r>
    </w:p>
    <w:p w14:paraId="12EA64F7" w14:textId="77777777" w:rsidR="00E607B9" w:rsidRPr="00E607B9" w:rsidRDefault="00E607B9" w:rsidP="00E607B9">
      <w:pPr>
        <w:rPr>
          <w:szCs w:val="20"/>
        </w:rPr>
      </w:pPr>
      <w:r w:rsidRPr="00E607B9">
        <w:rPr>
          <w:szCs w:val="20"/>
        </w:rPr>
        <w:t>1. Fællesskabsudvikling og aktiviteter</w:t>
      </w:r>
    </w:p>
    <w:p w14:paraId="45300A4F" w14:textId="28FA92AB" w:rsidR="00E607B9" w:rsidRPr="004B022A" w:rsidRDefault="00E607B9" w:rsidP="004B022A">
      <w:pPr>
        <w:pStyle w:val="Listeafsnit"/>
        <w:numPr>
          <w:ilvl w:val="0"/>
          <w:numId w:val="14"/>
        </w:numPr>
        <w:rPr>
          <w:szCs w:val="20"/>
        </w:rPr>
      </w:pPr>
      <w:r w:rsidRPr="004B022A">
        <w:rPr>
          <w:szCs w:val="20"/>
        </w:rPr>
        <w:t>Understøtte frivillighed og beboerdrevne initiativer</w:t>
      </w:r>
      <w:r w:rsidR="00202D07" w:rsidRPr="004B022A">
        <w:rPr>
          <w:szCs w:val="20"/>
        </w:rPr>
        <w:t xml:space="preserve"> i samspil med Bylivsgruppen</w:t>
      </w:r>
      <w:r w:rsidR="009028CE" w:rsidRPr="004B022A">
        <w:rPr>
          <w:szCs w:val="20"/>
        </w:rPr>
        <w:t xml:space="preserve"> </w:t>
      </w:r>
      <w:r w:rsidR="00A6474A" w:rsidRPr="004B022A">
        <w:rPr>
          <w:szCs w:val="20"/>
        </w:rPr>
        <w:t xml:space="preserve">såvel som andre </w:t>
      </w:r>
      <w:r w:rsidR="00BC2A3F" w:rsidRPr="004B022A">
        <w:rPr>
          <w:szCs w:val="20"/>
        </w:rPr>
        <w:t>frivillige beboere</w:t>
      </w:r>
    </w:p>
    <w:p w14:paraId="1F83CF89" w14:textId="5339D2A5" w:rsidR="00B66817" w:rsidRPr="006F3783" w:rsidRDefault="00E607B9" w:rsidP="006F3783">
      <w:pPr>
        <w:pStyle w:val="Listeafsnit"/>
        <w:numPr>
          <w:ilvl w:val="0"/>
          <w:numId w:val="14"/>
        </w:numPr>
        <w:rPr>
          <w:szCs w:val="20"/>
        </w:rPr>
      </w:pPr>
      <w:r w:rsidRPr="004B022A">
        <w:rPr>
          <w:szCs w:val="20"/>
        </w:rPr>
        <w:t>Skabe traditioner og aktiviteter, der styrker områdets identitet i de store og små fællesskaber</w:t>
      </w:r>
    </w:p>
    <w:p w14:paraId="1AA5AF8B" w14:textId="44A05D4D" w:rsidR="00E607B9" w:rsidRPr="00E607B9" w:rsidRDefault="00E607B9" w:rsidP="00E607B9">
      <w:pPr>
        <w:rPr>
          <w:szCs w:val="20"/>
        </w:rPr>
      </w:pPr>
      <w:r w:rsidRPr="00E607B9">
        <w:rPr>
          <w:szCs w:val="20"/>
        </w:rPr>
        <w:t xml:space="preserve">2. </w:t>
      </w:r>
      <w:r w:rsidR="00421CE9">
        <w:rPr>
          <w:szCs w:val="20"/>
        </w:rPr>
        <w:t>Udvikle</w:t>
      </w:r>
      <w:r w:rsidRPr="00E607B9">
        <w:rPr>
          <w:szCs w:val="20"/>
        </w:rPr>
        <w:t xml:space="preserve"> brugen af </w:t>
      </w:r>
      <w:r w:rsidR="001F7551">
        <w:rPr>
          <w:szCs w:val="20"/>
        </w:rPr>
        <w:t>Bydelsforeningens kvarterhuse</w:t>
      </w:r>
      <w:r w:rsidRPr="00E607B9">
        <w:rPr>
          <w:szCs w:val="20"/>
        </w:rPr>
        <w:t xml:space="preserve"> </w:t>
      </w:r>
      <w:r w:rsidR="00421CE9">
        <w:rPr>
          <w:szCs w:val="20"/>
        </w:rPr>
        <w:t xml:space="preserve">og </w:t>
      </w:r>
      <w:r w:rsidRPr="00E607B9">
        <w:rPr>
          <w:szCs w:val="20"/>
        </w:rPr>
        <w:t>fælles områder</w:t>
      </w:r>
    </w:p>
    <w:p w14:paraId="614C1E31" w14:textId="2C008E4D" w:rsidR="00E607B9" w:rsidRPr="004B022A" w:rsidRDefault="00E607B9" w:rsidP="004B022A">
      <w:pPr>
        <w:pStyle w:val="Listeafsnit"/>
        <w:numPr>
          <w:ilvl w:val="0"/>
          <w:numId w:val="14"/>
        </w:numPr>
        <w:rPr>
          <w:szCs w:val="20"/>
        </w:rPr>
      </w:pPr>
      <w:r w:rsidRPr="004B022A">
        <w:rPr>
          <w:szCs w:val="20"/>
        </w:rPr>
        <w:t>Udvide kendskabet til udendørs og indendørs faciliteter</w:t>
      </w:r>
    </w:p>
    <w:p w14:paraId="26C8C32F" w14:textId="243B5C52" w:rsidR="00E607B9" w:rsidRPr="004B022A" w:rsidRDefault="00E607B9" w:rsidP="00E607B9">
      <w:pPr>
        <w:pStyle w:val="Listeafsnit"/>
        <w:numPr>
          <w:ilvl w:val="0"/>
          <w:numId w:val="14"/>
        </w:numPr>
        <w:rPr>
          <w:szCs w:val="20"/>
        </w:rPr>
      </w:pPr>
      <w:r w:rsidRPr="004B022A">
        <w:rPr>
          <w:szCs w:val="20"/>
        </w:rPr>
        <w:t>Udvikle på brugen af udendørs og indendørs fælles faciliteter</w:t>
      </w:r>
    </w:p>
    <w:p w14:paraId="7EF4AFEC" w14:textId="77777777" w:rsidR="00E607B9" w:rsidRPr="00E607B9" w:rsidRDefault="00E607B9" w:rsidP="00E607B9">
      <w:pPr>
        <w:rPr>
          <w:szCs w:val="20"/>
        </w:rPr>
      </w:pPr>
      <w:r w:rsidRPr="00E607B9">
        <w:rPr>
          <w:szCs w:val="20"/>
        </w:rPr>
        <w:t>3. Kommunikation</w:t>
      </w:r>
    </w:p>
    <w:p w14:paraId="0C0DE660" w14:textId="693A7ACF" w:rsidR="00E607B9" w:rsidRPr="004B022A" w:rsidRDefault="00E607B9" w:rsidP="004B022A">
      <w:pPr>
        <w:pStyle w:val="Listeafsnit"/>
        <w:numPr>
          <w:ilvl w:val="0"/>
          <w:numId w:val="14"/>
        </w:numPr>
        <w:rPr>
          <w:szCs w:val="20"/>
        </w:rPr>
      </w:pPr>
      <w:r w:rsidRPr="004B022A">
        <w:rPr>
          <w:szCs w:val="20"/>
        </w:rPr>
        <w:t>Udarbejde nyhedsbreve og opslag til sociale medier og digitale opslagstavler</w:t>
      </w:r>
    </w:p>
    <w:p w14:paraId="3AB8A1B9" w14:textId="577DB0C9" w:rsidR="002E730D" w:rsidRPr="004B022A" w:rsidRDefault="000C5D90" w:rsidP="004B022A">
      <w:pPr>
        <w:pStyle w:val="Listeafsnit"/>
        <w:numPr>
          <w:ilvl w:val="0"/>
          <w:numId w:val="14"/>
        </w:numPr>
        <w:rPr>
          <w:szCs w:val="20"/>
        </w:rPr>
      </w:pPr>
      <w:r w:rsidRPr="004B022A">
        <w:rPr>
          <w:szCs w:val="20"/>
        </w:rPr>
        <w:lastRenderedPageBreak/>
        <w:t xml:space="preserve">Udarbejde statussager til bestyrelsen og </w:t>
      </w:r>
      <w:r w:rsidR="00897227" w:rsidRPr="004B022A">
        <w:rPr>
          <w:szCs w:val="20"/>
        </w:rPr>
        <w:t xml:space="preserve">videreformidle </w:t>
      </w:r>
      <w:r w:rsidR="00E014B2" w:rsidRPr="004B022A">
        <w:rPr>
          <w:szCs w:val="20"/>
        </w:rPr>
        <w:t xml:space="preserve">relevant info om byliv besluttet i bestyrelsen </w:t>
      </w:r>
    </w:p>
    <w:p w14:paraId="5803177A" w14:textId="3404B5FE" w:rsidR="00E607B9" w:rsidRPr="004B022A" w:rsidRDefault="00C557DA" w:rsidP="00E607B9">
      <w:pPr>
        <w:pStyle w:val="Listeafsnit"/>
        <w:numPr>
          <w:ilvl w:val="0"/>
          <w:numId w:val="14"/>
        </w:numPr>
        <w:rPr>
          <w:szCs w:val="20"/>
        </w:rPr>
      </w:pPr>
      <w:r w:rsidRPr="004B022A">
        <w:rPr>
          <w:szCs w:val="20"/>
        </w:rPr>
        <w:t>Deltage i</w:t>
      </w:r>
      <w:r w:rsidR="00E607B9" w:rsidRPr="004B022A">
        <w:rPr>
          <w:szCs w:val="20"/>
        </w:rPr>
        <w:t xml:space="preserve"> velkomst-/informationsmøder</w:t>
      </w:r>
      <w:r w:rsidRPr="004B022A">
        <w:rPr>
          <w:szCs w:val="20"/>
        </w:rPr>
        <w:t xml:space="preserve"> </w:t>
      </w:r>
      <w:r w:rsidR="004B022A" w:rsidRPr="004B022A">
        <w:rPr>
          <w:szCs w:val="20"/>
        </w:rPr>
        <w:t>evt.</w:t>
      </w:r>
      <w:r w:rsidRPr="004B022A">
        <w:rPr>
          <w:szCs w:val="20"/>
        </w:rPr>
        <w:t xml:space="preserve"> med </w:t>
      </w:r>
      <w:r w:rsidR="004B022A" w:rsidRPr="004B022A">
        <w:rPr>
          <w:szCs w:val="20"/>
        </w:rPr>
        <w:t>rundvisning</w:t>
      </w:r>
    </w:p>
    <w:p w14:paraId="09A89404" w14:textId="77777777" w:rsidR="00E607B9" w:rsidRPr="00E607B9" w:rsidRDefault="00E607B9" w:rsidP="00E607B9">
      <w:pPr>
        <w:rPr>
          <w:szCs w:val="20"/>
        </w:rPr>
      </w:pPr>
      <w:r w:rsidRPr="00E607B9">
        <w:rPr>
          <w:szCs w:val="20"/>
        </w:rPr>
        <w:t>4. Relationelt arbejde</w:t>
      </w:r>
    </w:p>
    <w:p w14:paraId="23431820" w14:textId="09893C0B" w:rsidR="00E607B9" w:rsidRPr="004B022A" w:rsidRDefault="00E607B9" w:rsidP="004B022A">
      <w:pPr>
        <w:pStyle w:val="Listeafsnit"/>
        <w:numPr>
          <w:ilvl w:val="0"/>
          <w:numId w:val="14"/>
        </w:numPr>
        <w:rPr>
          <w:szCs w:val="20"/>
        </w:rPr>
      </w:pPr>
      <w:r w:rsidRPr="004B022A">
        <w:rPr>
          <w:szCs w:val="20"/>
        </w:rPr>
        <w:t xml:space="preserve">Skabe stærke relationer til og imellem beboere </w:t>
      </w:r>
    </w:p>
    <w:p w14:paraId="60013FB7" w14:textId="42A2C452" w:rsidR="00E607B9" w:rsidRPr="004B022A" w:rsidRDefault="00E607B9" w:rsidP="004B022A">
      <w:pPr>
        <w:pStyle w:val="Listeafsnit"/>
        <w:numPr>
          <w:ilvl w:val="0"/>
          <w:numId w:val="14"/>
        </w:numPr>
        <w:rPr>
          <w:szCs w:val="20"/>
        </w:rPr>
      </w:pPr>
      <w:r w:rsidRPr="004B022A">
        <w:rPr>
          <w:szCs w:val="20"/>
        </w:rPr>
        <w:t>Indgå i tæt dialog med bestyrelsen</w:t>
      </w:r>
      <w:r w:rsidR="006C7B82" w:rsidRPr="004B022A">
        <w:rPr>
          <w:szCs w:val="20"/>
        </w:rPr>
        <w:t xml:space="preserve"> og</w:t>
      </w:r>
      <w:r w:rsidRPr="004B022A">
        <w:rPr>
          <w:szCs w:val="20"/>
        </w:rPr>
        <w:t xml:space="preserve"> drift </w:t>
      </w:r>
    </w:p>
    <w:p w14:paraId="2AF6433F" w14:textId="1521623B" w:rsidR="00E607B9" w:rsidRPr="004B022A" w:rsidRDefault="00E607B9" w:rsidP="004B022A">
      <w:pPr>
        <w:pStyle w:val="Listeafsnit"/>
        <w:numPr>
          <w:ilvl w:val="0"/>
          <w:numId w:val="14"/>
        </w:numPr>
        <w:rPr>
          <w:szCs w:val="20"/>
        </w:rPr>
      </w:pPr>
      <w:r w:rsidRPr="004B022A">
        <w:rPr>
          <w:szCs w:val="20"/>
        </w:rPr>
        <w:t>Være fast deltager i og kontaktperson for Bylivsgruppen</w:t>
      </w:r>
    </w:p>
    <w:p w14:paraId="46F5A66D" w14:textId="17C9C9E3" w:rsidR="00E607B9" w:rsidRPr="006C7B82" w:rsidRDefault="00D6653F" w:rsidP="00E607B9">
      <w:pPr>
        <w:rPr>
          <w:b/>
          <w:bCs/>
          <w:szCs w:val="20"/>
        </w:rPr>
      </w:pPr>
      <w:r>
        <w:rPr>
          <w:b/>
          <w:bCs/>
          <w:szCs w:val="20"/>
        </w:rPr>
        <w:br/>
      </w:r>
      <w:r w:rsidR="00E607B9" w:rsidRPr="006C7B82">
        <w:rPr>
          <w:b/>
          <w:bCs/>
          <w:szCs w:val="20"/>
        </w:rPr>
        <w:t>Kompetencer</w:t>
      </w:r>
    </w:p>
    <w:p w14:paraId="58FE805C" w14:textId="1D2BE082" w:rsidR="00E607B9" w:rsidRPr="00D6653F" w:rsidRDefault="00E607B9" w:rsidP="00D6653F">
      <w:pPr>
        <w:pStyle w:val="Listeafsnit"/>
        <w:numPr>
          <w:ilvl w:val="0"/>
          <w:numId w:val="14"/>
        </w:numPr>
        <w:rPr>
          <w:szCs w:val="20"/>
        </w:rPr>
      </w:pPr>
      <w:r w:rsidRPr="00D6653F">
        <w:rPr>
          <w:szCs w:val="20"/>
        </w:rPr>
        <w:t>Faglige:</w:t>
      </w:r>
    </w:p>
    <w:p w14:paraId="368F1E51" w14:textId="1CFD3726" w:rsidR="00E607B9" w:rsidRPr="00E607B9" w:rsidRDefault="00E607B9" w:rsidP="00E607B9">
      <w:pPr>
        <w:rPr>
          <w:szCs w:val="20"/>
        </w:rPr>
      </w:pPr>
      <w:r w:rsidRPr="00E607B9">
        <w:rPr>
          <w:szCs w:val="20"/>
        </w:rPr>
        <w:t>- Erfaring med community arbejde, events, frivillighed eller bolig-/kulturområder</w:t>
      </w:r>
    </w:p>
    <w:p w14:paraId="2B8ADB8C" w14:textId="393964ED" w:rsidR="00E607B9" w:rsidRPr="00E607B9" w:rsidRDefault="00E607B9" w:rsidP="00E607B9">
      <w:pPr>
        <w:rPr>
          <w:szCs w:val="20"/>
        </w:rPr>
      </w:pPr>
      <w:r w:rsidRPr="00E607B9">
        <w:rPr>
          <w:szCs w:val="20"/>
        </w:rPr>
        <w:t>- Stærke kommunikationsevner</w:t>
      </w:r>
    </w:p>
    <w:p w14:paraId="091566B3" w14:textId="69E1B3CF" w:rsidR="00E607B9" w:rsidRPr="00E607B9" w:rsidRDefault="00E607B9" w:rsidP="00E607B9">
      <w:pPr>
        <w:rPr>
          <w:szCs w:val="20"/>
        </w:rPr>
      </w:pPr>
      <w:r w:rsidRPr="00E607B9">
        <w:rPr>
          <w:szCs w:val="20"/>
        </w:rPr>
        <w:t>- Projektledelseserfaring (fordel, men ikke et krav)</w:t>
      </w:r>
    </w:p>
    <w:p w14:paraId="15119687" w14:textId="77777777" w:rsidR="00E607B9" w:rsidRPr="00E607B9" w:rsidRDefault="00E607B9" w:rsidP="00E607B9">
      <w:pPr>
        <w:rPr>
          <w:szCs w:val="20"/>
        </w:rPr>
      </w:pPr>
    </w:p>
    <w:p w14:paraId="5EC8870B" w14:textId="1728EAF0" w:rsidR="00E607B9" w:rsidRPr="00D6653F" w:rsidRDefault="00E607B9" w:rsidP="00D6653F">
      <w:pPr>
        <w:pStyle w:val="Listeafsnit"/>
        <w:numPr>
          <w:ilvl w:val="0"/>
          <w:numId w:val="14"/>
        </w:numPr>
        <w:rPr>
          <w:szCs w:val="20"/>
        </w:rPr>
      </w:pPr>
      <w:r w:rsidRPr="00D6653F">
        <w:rPr>
          <w:szCs w:val="20"/>
        </w:rPr>
        <w:t>Personlige:</w:t>
      </w:r>
    </w:p>
    <w:p w14:paraId="4DF18E35" w14:textId="00EF2C50" w:rsidR="00E607B9" w:rsidRPr="00E607B9" w:rsidRDefault="00E607B9" w:rsidP="00E607B9">
      <w:pPr>
        <w:rPr>
          <w:szCs w:val="20"/>
        </w:rPr>
      </w:pPr>
      <w:r w:rsidRPr="00E607B9">
        <w:rPr>
          <w:szCs w:val="20"/>
        </w:rPr>
        <w:t>- Relationsstærk og imødekommende</w:t>
      </w:r>
    </w:p>
    <w:p w14:paraId="46E95F98" w14:textId="3BE32BDC" w:rsidR="00E607B9" w:rsidRPr="00E607B9" w:rsidRDefault="00E607B9" w:rsidP="00E607B9">
      <w:pPr>
        <w:rPr>
          <w:szCs w:val="20"/>
        </w:rPr>
      </w:pPr>
      <w:r w:rsidRPr="00E607B9">
        <w:rPr>
          <w:szCs w:val="20"/>
        </w:rPr>
        <w:t>- Idérig, handlekraftig, struktureret og selvstændig</w:t>
      </w:r>
    </w:p>
    <w:p w14:paraId="020529FB" w14:textId="151678DB" w:rsidR="00E607B9" w:rsidRPr="00E607B9" w:rsidRDefault="00E607B9" w:rsidP="00E607B9">
      <w:pPr>
        <w:rPr>
          <w:szCs w:val="20"/>
        </w:rPr>
      </w:pPr>
      <w:r w:rsidRPr="00E607B9">
        <w:rPr>
          <w:szCs w:val="20"/>
        </w:rPr>
        <w:t>- Diplomatisk og god til at navigere i mange interesser</w:t>
      </w:r>
    </w:p>
    <w:p w14:paraId="71689D03" w14:textId="77777777" w:rsidR="00E607B9" w:rsidRPr="00E607B9" w:rsidRDefault="00E607B9" w:rsidP="00E607B9">
      <w:pPr>
        <w:rPr>
          <w:szCs w:val="20"/>
        </w:rPr>
      </w:pPr>
    </w:p>
    <w:p w14:paraId="555C7EEA" w14:textId="77777777" w:rsidR="00E607B9" w:rsidRPr="00AD3E40" w:rsidRDefault="00E607B9" w:rsidP="00E607B9">
      <w:pPr>
        <w:rPr>
          <w:b/>
          <w:bCs/>
          <w:szCs w:val="20"/>
        </w:rPr>
      </w:pPr>
      <w:r w:rsidRPr="00AD3E40">
        <w:rPr>
          <w:b/>
          <w:bCs/>
          <w:szCs w:val="20"/>
        </w:rPr>
        <w:t>Praktisk</w:t>
      </w:r>
    </w:p>
    <w:p w14:paraId="576A7F1D" w14:textId="6CE03B7B" w:rsidR="00AA2045" w:rsidRDefault="00E607B9" w:rsidP="00E607B9">
      <w:pPr>
        <w:rPr>
          <w:szCs w:val="20"/>
        </w:rPr>
      </w:pPr>
      <w:r w:rsidRPr="00E607B9">
        <w:rPr>
          <w:szCs w:val="20"/>
        </w:rPr>
        <w:t xml:space="preserve">Du vil blive ansat </w:t>
      </w:r>
      <w:r w:rsidR="00A72894">
        <w:rPr>
          <w:szCs w:val="20"/>
        </w:rPr>
        <w:t>som kons</w:t>
      </w:r>
      <w:r w:rsidR="001D3570">
        <w:rPr>
          <w:szCs w:val="20"/>
        </w:rPr>
        <w:t xml:space="preserve">ulent </w:t>
      </w:r>
      <w:r w:rsidR="00A72894">
        <w:rPr>
          <w:szCs w:val="20"/>
        </w:rPr>
        <w:t xml:space="preserve">for </w:t>
      </w:r>
      <w:r w:rsidR="00AA2045">
        <w:rPr>
          <w:szCs w:val="20"/>
        </w:rPr>
        <w:t>Bydelsforeningen Nærheden</w:t>
      </w:r>
      <w:r w:rsidRPr="00E607B9">
        <w:rPr>
          <w:szCs w:val="20"/>
        </w:rPr>
        <w:t>, hvorfor du referer</w:t>
      </w:r>
      <w:r w:rsidR="00A9222A">
        <w:rPr>
          <w:szCs w:val="20"/>
        </w:rPr>
        <w:t>er</w:t>
      </w:r>
      <w:r w:rsidRPr="00E607B9">
        <w:rPr>
          <w:szCs w:val="20"/>
        </w:rPr>
        <w:t xml:space="preserve"> til dennes bestyrelse</w:t>
      </w:r>
      <w:r w:rsidR="00AA2045">
        <w:rPr>
          <w:szCs w:val="20"/>
        </w:rPr>
        <w:t>.</w:t>
      </w:r>
    </w:p>
    <w:p w14:paraId="1BEE2022" w14:textId="72A98AE3" w:rsidR="00D94135" w:rsidRDefault="00D94135" w:rsidP="00E607B9">
      <w:pPr>
        <w:rPr>
          <w:szCs w:val="20"/>
        </w:rPr>
      </w:pPr>
      <w:r>
        <w:rPr>
          <w:szCs w:val="20"/>
        </w:rPr>
        <w:t xml:space="preserve">Stillingen kræver, at du </w:t>
      </w:r>
      <w:r w:rsidR="00A72894">
        <w:rPr>
          <w:szCs w:val="20"/>
        </w:rPr>
        <w:t xml:space="preserve">er selvstændigt erhvervsdrivende </w:t>
      </w:r>
      <w:r w:rsidR="001D3570">
        <w:rPr>
          <w:szCs w:val="20"/>
        </w:rPr>
        <w:t>med eget CVR nr.</w:t>
      </w:r>
    </w:p>
    <w:p w14:paraId="587DB68A" w14:textId="2D6F9AB4" w:rsidR="00E607B9" w:rsidRPr="00E607B9" w:rsidRDefault="00AA2045" w:rsidP="00E607B9">
      <w:pPr>
        <w:rPr>
          <w:szCs w:val="20"/>
        </w:rPr>
      </w:pPr>
      <w:r>
        <w:rPr>
          <w:szCs w:val="20"/>
        </w:rPr>
        <w:t xml:space="preserve">Der stilles ikke kontorplads til rådighed, men kvarterhuse </w:t>
      </w:r>
      <w:r w:rsidR="00940415">
        <w:rPr>
          <w:szCs w:val="20"/>
        </w:rPr>
        <w:t xml:space="preserve">kan benyttes. </w:t>
      </w:r>
    </w:p>
    <w:p w14:paraId="69D0BCAC" w14:textId="21D0D51C" w:rsidR="00E607B9" w:rsidRPr="00E607B9" w:rsidRDefault="00E607B9" w:rsidP="00E607B9">
      <w:pPr>
        <w:rPr>
          <w:szCs w:val="20"/>
        </w:rPr>
      </w:pPr>
      <w:r w:rsidRPr="00E607B9">
        <w:rPr>
          <w:szCs w:val="20"/>
        </w:rPr>
        <w:t xml:space="preserve">Stillingen er deltid på </w:t>
      </w:r>
      <w:r w:rsidR="00940415">
        <w:rPr>
          <w:szCs w:val="20"/>
        </w:rPr>
        <w:t>15</w:t>
      </w:r>
      <w:r w:rsidRPr="00E607B9">
        <w:rPr>
          <w:szCs w:val="20"/>
        </w:rPr>
        <w:t xml:space="preserve"> timer pr. uge med fleksible arbejdstider</w:t>
      </w:r>
      <w:r w:rsidR="000165A8">
        <w:rPr>
          <w:szCs w:val="20"/>
        </w:rPr>
        <w:t>. A</w:t>
      </w:r>
      <w:r w:rsidRPr="00E607B9">
        <w:rPr>
          <w:szCs w:val="20"/>
        </w:rPr>
        <w:t>ften- og weekendarbejde</w:t>
      </w:r>
      <w:r w:rsidR="000165A8">
        <w:rPr>
          <w:szCs w:val="20"/>
        </w:rPr>
        <w:t xml:space="preserve"> må forventes.</w:t>
      </w:r>
    </w:p>
    <w:p w14:paraId="07E30BF2" w14:textId="77777777" w:rsidR="00E607B9" w:rsidRPr="00E607B9" w:rsidRDefault="00E607B9" w:rsidP="00E607B9">
      <w:pPr>
        <w:rPr>
          <w:szCs w:val="20"/>
        </w:rPr>
      </w:pPr>
    </w:p>
    <w:p w14:paraId="2C4E0740" w14:textId="77777777" w:rsidR="00E607B9" w:rsidRPr="000165A8" w:rsidRDefault="00E607B9" w:rsidP="00E607B9">
      <w:pPr>
        <w:rPr>
          <w:b/>
          <w:bCs/>
          <w:szCs w:val="20"/>
        </w:rPr>
      </w:pPr>
      <w:r w:rsidRPr="000165A8">
        <w:rPr>
          <w:b/>
          <w:bCs/>
          <w:szCs w:val="20"/>
        </w:rPr>
        <w:t>Ansøgning</w:t>
      </w:r>
    </w:p>
    <w:p w14:paraId="4878EEE7" w14:textId="77777777" w:rsidR="00E607B9" w:rsidRPr="00E607B9" w:rsidRDefault="00E607B9" w:rsidP="00E607B9">
      <w:pPr>
        <w:rPr>
          <w:szCs w:val="20"/>
        </w:rPr>
      </w:pPr>
      <w:r w:rsidRPr="00E607B9">
        <w:rPr>
          <w:szCs w:val="20"/>
        </w:rPr>
        <w:t>Lyder ovenstående som noget for dig, så send os dit CV og en motiveret ansøgning.</w:t>
      </w:r>
    </w:p>
    <w:p w14:paraId="6271E6C9" w14:textId="2160A565" w:rsidR="00E607B9" w:rsidRPr="00E607B9" w:rsidRDefault="00E607B9" w:rsidP="00E607B9">
      <w:pPr>
        <w:rPr>
          <w:szCs w:val="20"/>
        </w:rPr>
      </w:pPr>
      <w:r w:rsidRPr="00E607B9">
        <w:rPr>
          <w:szCs w:val="20"/>
        </w:rPr>
        <w:t xml:space="preserve">Ansøgningsfrist er d. </w:t>
      </w:r>
      <w:r w:rsidR="004B022A">
        <w:rPr>
          <w:szCs w:val="20"/>
        </w:rPr>
        <w:t>9</w:t>
      </w:r>
      <w:r w:rsidRPr="00E607B9">
        <w:rPr>
          <w:szCs w:val="20"/>
        </w:rPr>
        <w:t xml:space="preserve">. </w:t>
      </w:r>
      <w:r w:rsidR="00402390">
        <w:rPr>
          <w:szCs w:val="20"/>
        </w:rPr>
        <w:t>august</w:t>
      </w:r>
      <w:r w:rsidRPr="00E607B9">
        <w:rPr>
          <w:szCs w:val="20"/>
        </w:rPr>
        <w:t xml:space="preserve"> til</w:t>
      </w:r>
      <w:r w:rsidR="00DE48CA">
        <w:rPr>
          <w:szCs w:val="20"/>
        </w:rPr>
        <w:t xml:space="preserve"> </w:t>
      </w:r>
      <w:r w:rsidR="004B022A">
        <w:rPr>
          <w:szCs w:val="20"/>
        </w:rPr>
        <w:t>bestyrelsesformand, Mikela Rowland</w:t>
      </w:r>
      <w:r w:rsidRPr="00E607B9">
        <w:rPr>
          <w:szCs w:val="20"/>
        </w:rPr>
        <w:t xml:space="preserve"> </w:t>
      </w:r>
      <w:r w:rsidR="004B022A">
        <w:rPr>
          <w:szCs w:val="20"/>
        </w:rPr>
        <w:t xml:space="preserve">på </w:t>
      </w:r>
      <w:hyperlink r:id="rId12" w:history="1">
        <w:r w:rsidR="004B022A" w:rsidRPr="00837A1F">
          <w:rPr>
            <w:rStyle w:val="Hyperlink"/>
            <w:szCs w:val="20"/>
          </w:rPr>
          <w:t>mr@fbgruppen.dk</w:t>
        </w:r>
      </w:hyperlink>
      <w:r w:rsidR="004B022A">
        <w:rPr>
          <w:szCs w:val="20"/>
        </w:rPr>
        <w:t xml:space="preserve"> og til bestyrelsesnæstformand, Linda Sønderskov på </w:t>
      </w:r>
      <w:hyperlink r:id="rId13" w:history="1">
        <w:r w:rsidR="004B022A" w:rsidRPr="00837A1F">
          <w:rPr>
            <w:rStyle w:val="Hyperlink"/>
            <w:szCs w:val="20"/>
          </w:rPr>
          <w:t>liso@realdaniabyogbyg.dk</w:t>
        </w:r>
      </w:hyperlink>
      <w:r w:rsidRPr="00E607B9">
        <w:rPr>
          <w:szCs w:val="20"/>
        </w:rPr>
        <w:t>. Vi indkalder til samtaler</w:t>
      </w:r>
      <w:r w:rsidR="0078690E">
        <w:rPr>
          <w:szCs w:val="20"/>
        </w:rPr>
        <w:t xml:space="preserve"> </w:t>
      </w:r>
      <w:r w:rsidR="00AA6F75">
        <w:rPr>
          <w:szCs w:val="20"/>
        </w:rPr>
        <w:t>umiddelbart efter</w:t>
      </w:r>
      <w:r w:rsidR="00601752">
        <w:rPr>
          <w:szCs w:val="20"/>
        </w:rPr>
        <w:t xml:space="preserve"> ansøgningsfrist</w:t>
      </w:r>
      <w:r w:rsidRPr="00E607B9">
        <w:rPr>
          <w:szCs w:val="20"/>
        </w:rPr>
        <w:t xml:space="preserve"> og forbeholder os retten til at besætte stillingen, når vi har fundet den rette kandidat.</w:t>
      </w:r>
    </w:p>
    <w:p w14:paraId="46AFA92D" w14:textId="21A33F91" w:rsidR="00E607B9" w:rsidRPr="00E607B9" w:rsidRDefault="00E607B9" w:rsidP="00E607B9">
      <w:pPr>
        <w:rPr>
          <w:szCs w:val="20"/>
        </w:rPr>
      </w:pPr>
      <w:r w:rsidRPr="00E607B9">
        <w:rPr>
          <w:szCs w:val="20"/>
        </w:rPr>
        <w:t xml:space="preserve">Har du spørgsmål til stillingen, er du velkommen til at kontakte </w:t>
      </w:r>
      <w:r w:rsidR="004B022A">
        <w:rPr>
          <w:szCs w:val="20"/>
        </w:rPr>
        <w:t>Mikela Rowland</w:t>
      </w:r>
      <w:r w:rsidRPr="00E607B9">
        <w:rPr>
          <w:szCs w:val="20"/>
        </w:rPr>
        <w:t xml:space="preserve"> på </w:t>
      </w:r>
      <w:r w:rsidR="004B022A">
        <w:rPr>
          <w:szCs w:val="20"/>
        </w:rPr>
        <w:t xml:space="preserve">tlf. 54340855 eller </w:t>
      </w:r>
      <w:r w:rsidRPr="00E607B9">
        <w:rPr>
          <w:szCs w:val="20"/>
        </w:rPr>
        <w:t xml:space="preserve">mail </w:t>
      </w:r>
      <w:hyperlink r:id="rId14" w:history="1">
        <w:r w:rsidR="004B022A" w:rsidRPr="00837A1F">
          <w:rPr>
            <w:rStyle w:val="Hyperlink"/>
            <w:szCs w:val="20"/>
          </w:rPr>
          <w:t>mr@fbgruppen.dk</w:t>
        </w:r>
      </w:hyperlink>
      <w:r w:rsidR="004B022A">
        <w:rPr>
          <w:szCs w:val="20"/>
        </w:rPr>
        <w:t xml:space="preserve">. </w:t>
      </w:r>
    </w:p>
    <w:p w14:paraId="5BF9FC5C" w14:textId="77777777" w:rsidR="00E607B9" w:rsidRPr="00E607B9" w:rsidRDefault="00E607B9" w:rsidP="00E607B9">
      <w:pPr>
        <w:rPr>
          <w:szCs w:val="20"/>
        </w:rPr>
      </w:pPr>
      <w:r w:rsidRPr="00E607B9">
        <w:rPr>
          <w:szCs w:val="20"/>
        </w:rPr>
        <w:t>Alle henvendelser vil naturligvis blive behandlet i fortrolighed.</w:t>
      </w:r>
    </w:p>
    <w:p w14:paraId="20534D89" w14:textId="77777777" w:rsidR="00E607B9" w:rsidRPr="00E607B9" w:rsidRDefault="00E607B9" w:rsidP="00E607B9">
      <w:pPr>
        <w:rPr>
          <w:szCs w:val="20"/>
        </w:rPr>
      </w:pPr>
    </w:p>
    <w:p w14:paraId="36D23AC4" w14:textId="77777777" w:rsidR="00E607B9" w:rsidRPr="00E607B9" w:rsidRDefault="00E607B9" w:rsidP="00E607B9">
      <w:pPr>
        <w:rPr>
          <w:szCs w:val="20"/>
        </w:rPr>
      </w:pPr>
      <w:r w:rsidRPr="00E607B9">
        <w:rPr>
          <w:szCs w:val="20"/>
        </w:rPr>
        <w:lastRenderedPageBreak/>
        <w:t>Vi glæder os til at høre fra dig!</w:t>
      </w:r>
    </w:p>
    <w:sectPr w:rsidR="00E607B9" w:rsidRPr="00E607B9" w:rsidSect="00CC066E">
      <w:headerReference w:type="default" r:id="rId15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B9054" w14:textId="77777777" w:rsidR="00BB2580" w:rsidRDefault="00BB2580" w:rsidP="004B022A">
      <w:pPr>
        <w:spacing w:after="0" w:line="240" w:lineRule="auto"/>
      </w:pPr>
      <w:r>
        <w:separator/>
      </w:r>
    </w:p>
  </w:endnote>
  <w:endnote w:type="continuationSeparator" w:id="0">
    <w:p w14:paraId="229C0F60" w14:textId="77777777" w:rsidR="00BB2580" w:rsidRDefault="00BB2580" w:rsidP="004B0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F5C53" w14:textId="77777777" w:rsidR="00BB2580" w:rsidRDefault="00BB2580" w:rsidP="004B022A">
      <w:pPr>
        <w:spacing w:after="0" w:line="240" w:lineRule="auto"/>
      </w:pPr>
      <w:r>
        <w:separator/>
      </w:r>
    </w:p>
  </w:footnote>
  <w:footnote w:type="continuationSeparator" w:id="0">
    <w:p w14:paraId="504ED5CF" w14:textId="77777777" w:rsidR="00BB2580" w:rsidRDefault="00BB2580" w:rsidP="004B0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6BC7A" w14:textId="33AB0B8E" w:rsidR="004B022A" w:rsidRDefault="004B022A">
    <w:pPr>
      <w:pStyle w:val="Sidehove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E70334" wp14:editId="0EFC093A">
          <wp:simplePos x="0" y="0"/>
          <wp:positionH relativeFrom="margin">
            <wp:align>right</wp:align>
          </wp:positionH>
          <wp:positionV relativeFrom="paragraph">
            <wp:posOffset>-173355</wp:posOffset>
          </wp:positionV>
          <wp:extent cx="2185670" cy="561975"/>
          <wp:effectExtent l="0" t="0" r="5080" b="9525"/>
          <wp:wrapSquare wrapText="bothSides"/>
          <wp:docPr id="4" name="Pladsholder til indhold 3">
            <a:extLst xmlns:a="http://schemas.openxmlformats.org/drawingml/2006/main">
              <a:ext uri="{FF2B5EF4-FFF2-40B4-BE49-F238E27FC236}">
                <a16:creationId xmlns:a16="http://schemas.microsoft.com/office/drawing/2014/main" id="{C7F47AFB-DD80-310E-90C0-D95254C717AF}"/>
              </a:ext>
            </a:extLst>
          </wp:docPr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dsholder til indhold 3">
                    <a:extLst>
                      <a:ext uri="{FF2B5EF4-FFF2-40B4-BE49-F238E27FC236}">
                        <a16:creationId xmlns:a16="http://schemas.microsoft.com/office/drawing/2014/main" id="{C7F47AFB-DD80-310E-90C0-D95254C717AF}"/>
                      </a:ext>
                    </a:extLst>
                  </pic:cNvPr>
                  <pic:cNvPicPr>
                    <a:picLocks noGrp="1"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567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608437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90520E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4E6F530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1B6100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422DE6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5E5C8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F69156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F84212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1A5E34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188A31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A26D4"/>
    <w:multiLevelType w:val="hybridMultilevel"/>
    <w:tmpl w:val="87F0AC7C"/>
    <w:lvl w:ilvl="0" w:tplc="F28C752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A72EAA"/>
    <w:multiLevelType w:val="hybridMultilevel"/>
    <w:tmpl w:val="BF7687D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6A19BE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24B5410"/>
    <w:multiLevelType w:val="hybridMultilevel"/>
    <w:tmpl w:val="57EC7B3C"/>
    <w:lvl w:ilvl="0" w:tplc="F28C752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86BE7"/>
    <w:multiLevelType w:val="hybridMultilevel"/>
    <w:tmpl w:val="A3104E82"/>
    <w:lvl w:ilvl="0" w:tplc="F28C752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724295"/>
    <w:multiLevelType w:val="hybridMultilevel"/>
    <w:tmpl w:val="3F0AE3BC"/>
    <w:lvl w:ilvl="0" w:tplc="F28C752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3733F5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90B3203"/>
    <w:multiLevelType w:val="hybridMultilevel"/>
    <w:tmpl w:val="BDCA7864"/>
    <w:lvl w:ilvl="0" w:tplc="F28C752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233605">
    <w:abstractNumId w:val="9"/>
  </w:num>
  <w:num w:numId="2" w16cid:durableId="1147863218">
    <w:abstractNumId w:val="8"/>
  </w:num>
  <w:num w:numId="3" w16cid:durableId="363024661">
    <w:abstractNumId w:val="16"/>
  </w:num>
  <w:num w:numId="4" w16cid:durableId="1581522398">
    <w:abstractNumId w:val="12"/>
  </w:num>
  <w:num w:numId="5" w16cid:durableId="680007803">
    <w:abstractNumId w:val="7"/>
  </w:num>
  <w:num w:numId="6" w16cid:durableId="1218317733">
    <w:abstractNumId w:val="6"/>
  </w:num>
  <w:num w:numId="7" w16cid:durableId="911500345">
    <w:abstractNumId w:val="5"/>
  </w:num>
  <w:num w:numId="8" w16cid:durableId="8877707">
    <w:abstractNumId w:val="4"/>
  </w:num>
  <w:num w:numId="9" w16cid:durableId="344674674">
    <w:abstractNumId w:val="3"/>
  </w:num>
  <w:num w:numId="10" w16cid:durableId="1645701465">
    <w:abstractNumId w:val="2"/>
  </w:num>
  <w:num w:numId="11" w16cid:durableId="2045445235">
    <w:abstractNumId w:val="1"/>
  </w:num>
  <w:num w:numId="12" w16cid:durableId="678851369">
    <w:abstractNumId w:val="0"/>
  </w:num>
  <w:num w:numId="13" w16cid:durableId="883833762">
    <w:abstractNumId w:val="11"/>
  </w:num>
  <w:num w:numId="14" w16cid:durableId="1007514808">
    <w:abstractNumId w:val="13"/>
  </w:num>
  <w:num w:numId="15" w16cid:durableId="814225060">
    <w:abstractNumId w:val="15"/>
  </w:num>
  <w:num w:numId="16" w16cid:durableId="677001602">
    <w:abstractNumId w:val="10"/>
  </w:num>
  <w:num w:numId="17" w16cid:durableId="46800326">
    <w:abstractNumId w:val="17"/>
  </w:num>
  <w:num w:numId="18" w16cid:durableId="15264825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7B9"/>
    <w:rsid w:val="000025D5"/>
    <w:rsid w:val="00014E65"/>
    <w:rsid w:val="000165A8"/>
    <w:rsid w:val="0004125E"/>
    <w:rsid w:val="00092A5A"/>
    <w:rsid w:val="000A5819"/>
    <w:rsid w:val="000B383C"/>
    <w:rsid w:val="000C5D90"/>
    <w:rsid w:val="00112C00"/>
    <w:rsid w:val="001379E9"/>
    <w:rsid w:val="00137E24"/>
    <w:rsid w:val="00140524"/>
    <w:rsid w:val="00150FDE"/>
    <w:rsid w:val="00191EDB"/>
    <w:rsid w:val="001B3B04"/>
    <w:rsid w:val="001C6F70"/>
    <w:rsid w:val="001D3570"/>
    <w:rsid w:val="001E09FB"/>
    <w:rsid w:val="001F15F1"/>
    <w:rsid w:val="001F7551"/>
    <w:rsid w:val="00202D07"/>
    <w:rsid w:val="002138D6"/>
    <w:rsid w:val="00230181"/>
    <w:rsid w:val="002768A6"/>
    <w:rsid w:val="002A0E97"/>
    <w:rsid w:val="002B10DC"/>
    <w:rsid w:val="002B41AF"/>
    <w:rsid w:val="002B4285"/>
    <w:rsid w:val="002B5266"/>
    <w:rsid w:val="002E730D"/>
    <w:rsid w:val="002F2F87"/>
    <w:rsid w:val="002F5098"/>
    <w:rsid w:val="003069F8"/>
    <w:rsid w:val="003265BA"/>
    <w:rsid w:val="003441B6"/>
    <w:rsid w:val="00345EBA"/>
    <w:rsid w:val="00391976"/>
    <w:rsid w:val="003A3E56"/>
    <w:rsid w:val="003A7DB4"/>
    <w:rsid w:val="003C171D"/>
    <w:rsid w:val="003C6D4C"/>
    <w:rsid w:val="003C7E62"/>
    <w:rsid w:val="003D4B6A"/>
    <w:rsid w:val="00400D3E"/>
    <w:rsid w:val="0040125A"/>
    <w:rsid w:val="00402390"/>
    <w:rsid w:val="00421CE9"/>
    <w:rsid w:val="00440047"/>
    <w:rsid w:val="00440B67"/>
    <w:rsid w:val="004854A7"/>
    <w:rsid w:val="00490D2A"/>
    <w:rsid w:val="00492C9F"/>
    <w:rsid w:val="004B022A"/>
    <w:rsid w:val="004B2F2C"/>
    <w:rsid w:val="004B553A"/>
    <w:rsid w:val="004B7638"/>
    <w:rsid w:val="004C22DB"/>
    <w:rsid w:val="004E04CD"/>
    <w:rsid w:val="004E56C4"/>
    <w:rsid w:val="00512784"/>
    <w:rsid w:val="005B2E3C"/>
    <w:rsid w:val="005E084B"/>
    <w:rsid w:val="005E310F"/>
    <w:rsid w:val="005F762D"/>
    <w:rsid w:val="00601752"/>
    <w:rsid w:val="00617D8A"/>
    <w:rsid w:val="00641699"/>
    <w:rsid w:val="006845EB"/>
    <w:rsid w:val="006C7B82"/>
    <w:rsid w:val="006E6CF3"/>
    <w:rsid w:val="006F3783"/>
    <w:rsid w:val="007056B0"/>
    <w:rsid w:val="00744B21"/>
    <w:rsid w:val="00761630"/>
    <w:rsid w:val="00762E25"/>
    <w:rsid w:val="00763105"/>
    <w:rsid w:val="0076461E"/>
    <w:rsid w:val="00773E14"/>
    <w:rsid w:val="0078690E"/>
    <w:rsid w:val="00797CED"/>
    <w:rsid w:val="007D07E5"/>
    <w:rsid w:val="007D4063"/>
    <w:rsid w:val="0081593D"/>
    <w:rsid w:val="00815BCC"/>
    <w:rsid w:val="00830D9E"/>
    <w:rsid w:val="0084284F"/>
    <w:rsid w:val="008601E8"/>
    <w:rsid w:val="008625B4"/>
    <w:rsid w:val="00872ED0"/>
    <w:rsid w:val="00897227"/>
    <w:rsid w:val="008A5AD9"/>
    <w:rsid w:val="008B7B5E"/>
    <w:rsid w:val="008D7A97"/>
    <w:rsid w:val="008F346C"/>
    <w:rsid w:val="009028CE"/>
    <w:rsid w:val="00940415"/>
    <w:rsid w:val="00940A2C"/>
    <w:rsid w:val="009544A0"/>
    <w:rsid w:val="0098522E"/>
    <w:rsid w:val="009A3C37"/>
    <w:rsid w:val="009C6145"/>
    <w:rsid w:val="009F7FA8"/>
    <w:rsid w:val="00A05141"/>
    <w:rsid w:val="00A054B5"/>
    <w:rsid w:val="00A17956"/>
    <w:rsid w:val="00A427B2"/>
    <w:rsid w:val="00A454B7"/>
    <w:rsid w:val="00A55B91"/>
    <w:rsid w:val="00A6474A"/>
    <w:rsid w:val="00A72894"/>
    <w:rsid w:val="00A74E84"/>
    <w:rsid w:val="00A77D7B"/>
    <w:rsid w:val="00A9222A"/>
    <w:rsid w:val="00AA2045"/>
    <w:rsid w:val="00AA6F75"/>
    <w:rsid w:val="00AC7CCC"/>
    <w:rsid w:val="00AD3E40"/>
    <w:rsid w:val="00AD79E1"/>
    <w:rsid w:val="00AF048D"/>
    <w:rsid w:val="00B04125"/>
    <w:rsid w:val="00B322A0"/>
    <w:rsid w:val="00B410F8"/>
    <w:rsid w:val="00B507C0"/>
    <w:rsid w:val="00B52059"/>
    <w:rsid w:val="00B5740D"/>
    <w:rsid w:val="00B66817"/>
    <w:rsid w:val="00B93714"/>
    <w:rsid w:val="00BA2687"/>
    <w:rsid w:val="00BB2580"/>
    <w:rsid w:val="00BB3CEA"/>
    <w:rsid w:val="00BC2A3F"/>
    <w:rsid w:val="00BC3DA2"/>
    <w:rsid w:val="00C04FCC"/>
    <w:rsid w:val="00C4339E"/>
    <w:rsid w:val="00C462BD"/>
    <w:rsid w:val="00C557DA"/>
    <w:rsid w:val="00C57823"/>
    <w:rsid w:val="00C72ACC"/>
    <w:rsid w:val="00C9533F"/>
    <w:rsid w:val="00CB5494"/>
    <w:rsid w:val="00CC04FC"/>
    <w:rsid w:val="00CC066E"/>
    <w:rsid w:val="00CE61E0"/>
    <w:rsid w:val="00D04331"/>
    <w:rsid w:val="00D24E16"/>
    <w:rsid w:val="00D6653F"/>
    <w:rsid w:val="00D7091D"/>
    <w:rsid w:val="00D77B8C"/>
    <w:rsid w:val="00D85A4C"/>
    <w:rsid w:val="00D90EF4"/>
    <w:rsid w:val="00D94135"/>
    <w:rsid w:val="00DE48CA"/>
    <w:rsid w:val="00DE7E5B"/>
    <w:rsid w:val="00E014B2"/>
    <w:rsid w:val="00E36254"/>
    <w:rsid w:val="00E52C13"/>
    <w:rsid w:val="00E607B9"/>
    <w:rsid w:val="00EA1B1C"/>
    <w:rsid w:val="00EA1DD3"/>
    <w:rsid w:val="00F43CEF"/>
    <w:rsid w:val="00FD2290"/>
    <w:rsid w:val="00FD3DB7"/>
    <w:rsid w:val="00FE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FEFF8"/>
  <w15:chartTrackingRefBased/>
  <w15:docId w15:val="{E6F05C77-1992-40F6-B221-F183872EA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61E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601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601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601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601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601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601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601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601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601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601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601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601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601E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601E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601E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601E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601E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601E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601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601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601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601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601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601E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601E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601E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601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601E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601E8"/>
    <w:rPr>
      <w:b/>
      <w:bCs/>
      <w:smallCaps/>
      <w:color w:val="0F4761" w:themeColor="accent1" w:themeShade="BF"/>
      <w:spacing w:val="5"/>
    </w:rPr>
  </w:style>
  <w:style w:type="paragraph" w:styleId="Opstilling-punkttegn">
    <w:name w:val="List Bullet"/>
    <w:basedOn w:val="Normal"/>
    <w:uiPriority w:val="99"/>
    <w:semiHidden/>
    <w:unhideWhenUsed/>
    <w:rsid w:val="00CC066E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CC066E"/>
    <w:pPr>
      <w:numPr>
        <w:numId w:val="2"/>
      </w:numPr>
      <w:contextualSpacing/>
    </w:pPr>
  </w:style>
  <w:style w:type="numbering" w:styleId="111111">
    <w:name w:val="Outline List 2"/>
    <w:basedOn w:val="Ingenoversigt"/>
    <w:uiPriority w:val="99"/>
    <w:semiHidden/>
    <w:unhideWhenUsed/>
    <w:rsid w:val="00CC066E"/>
    <w:pPr>
      <w:numPr>
        <w:numId w:val="3"/>
      </w:numPr>
    </w:pPr>
  </w:style>
  <w:style w:type="numbering" w:styleId="1ai">
    <w:name w:val="Outline List 1"/>
    <w:basedOn w:val="Ingenoversigt"/>
    <w:uiPriority w:val="99"/>
    <w:semiHidden/>
    <w:unhideWhenUsed/>
    <w:rsid w:val="00CC066E"/>
    <w:pPr>
      <w:numPr>
        <w:numId w:val="4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C066E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C066E"/>
    <w:rPr>
      <w:rFonts w:ascii="Arial" w:hAnsi="Arial" w:cs="Arial"/>
      <w:sz w:val="18"/>
      <w:szCs w:val="18"/>
    </w:rPr>
  </w:style>
  <w:style w:type="paragraph" w:styleId="Bibliografi">
    <w:name w:val="Bibliography"/>
    <w:basedOn w:val="Normal"/>
    <w:next w:val="Normal"/>
    <w:uiPriority w:val="37"/>
    <w:semiHidden/>
    <w:unhideWhenUsed/>
    <w:rsid w:val="00CC066E"/>
  </w:style>
  <w:style w:type="paragraph" w:styleId="Bloktekst">
    <w:name w:val="Block Text"/>
    <w:basedOn w:val="Normal"/>
    <w:uiPriority w:val="99"/>
    <w:semiHidden/>
    <w:unhideWhenUsed/>
    <w:rsid w:val="00CC066E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rdtekst">
    <w:name w:val="Body Text"/>
    <w:basedOn w:val="Normal"/>
    <w:link w:val="BrdtekstTegn"/>
    <w:uiPriority w:val="99"/>
    <w:semiHidden/>
    <w:unhideWhenUsed/>
    <w:rsid w:val="00CC066E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CC066E"/>
  </w:style>
  <w:style w:type="paragraph" w:styleId="Brdtekst2">
    <w:name w:val="Body Text 2"/>
    <w:basedOn w:val="Normal"/>
    <w:link w:val="Brdtekst2Tegn"/>
    <w:uiPriority w:val="99"/>
    <w:semiHidden/>
    <w:unhideWhenUsed/>
    <w:rsid w:val="00CC066E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CC066E"/>
  </w:style>
  <w:style w:type="paragraph" w:styleId="Brdtekst3">
    <w:name w:val="Body Text 3"/>
    <w:basedOn w:val="Normal"/>
    <w:link w:val="Brdtekst3Tegn"/>
    <w:uiPriority w:val="99"/>
    <w:semiHidden/>
    <w:unhideWhenUsed/>
    <w:rsid w:val="00CC066E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CC066E"/>
    <w:rPr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CC066E"/>
    <w:pPr>
      <w:spacing w:after="16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CC066E"/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CC066E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CC066E"/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CC066E"/>
    <w:pPr>
      <w:spacing w:after="16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CC066E"/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CC066E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CC066E"/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CC066E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CC066E"/>
    <w:rPr>
      <w:sz w:val="16"/>
      <w:szCs w:val="16"/>
    </w:rPr>
  </w:style>
  <w:style w:type="character" w:styleId="Bogenstitel">
    <w:name w:val="Book Title"/>
    <w:basedOn w:val="Standardskrifttypeiafsnit"/>
    <w:uiPriority w:val="33"/>
    <w:qFormat/>
    <w:rsid w:val="00CC066E"/>
    <w:rPr>
      <w:b/>
      <w:bCs/>
      <w:i/>
      <w:iCs/>
      <w:spacing w:val="5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CC066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Sluthilsen">
    <w:name w:val="Closing"/>
    <w:basedOn w:val="Normal"/>
    <w:link w:val="SluthilsenTegn"/>
    <w:uiPriority w:val="99"/>
    <w:semiHidden/>
    <w:unhideWhenUsed/>
    <w:rsid w:val="00CC066E"/>
    <w:pPr>
      <w:spacing w:after="0"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CC066E"/>
  </w:style>
  <w:style w:type="table" w:styleId="Farvetgitter">
    <w:name w:val="Colorful Grid"/>
    <w:basedOn w:val="Tabel-Normal"/>
    <w:uiPriority w:val="73"/>
    <w:semiHidden/>
    <w:unhideWhenUsed/>
    <w:rsid w:val="00CC06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semiHidden/>
    <w:unhideWhenUsed/>
    <w:rsid w:val="00CC06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semiHidden/>
    <w:unhideWhenUsed/>
    <w:rsid w:val="00CC06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semiHidden/>
    <w:unhideWhenUsed/>
    <w:rsid w:val="00CC06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semiHidden/>
    <w:unhideWhenUsed/>
    <w:rsid w:val="00CC06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semiHidden/>
    <w:unhideWhenUsed/>
    <w:rsid w:val="00CC06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semiHidden/>
    <w:unhideWhenUsed/>
    <w:rsid w:val="00CC06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CC066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semiHidden/>
    <w:unhideWhenUsed/>
    <w:rsid w:val="00CC066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semiHidden/>
    <w:unhideWhenUsed/>
    <w:rsid w:val="00CC066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semiHidden/>
    <w:unhideWhenUsed/>
    <w:rsid w:val="00CC066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semiHidden/>
    <w:unhideWhenUsed/>
    <w:rsid w:val="00CC066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semiHidden/>
    <w:unhideWhenUsed/>
    <w:rsid w:val="00CC066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semiHidden/>
    <w:unhideWhenUsed/>
    <w:rsid w:val="00CC066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CC06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semiHidden/>
    <w:unhideWhenUsed/>
    <w:rsid w:val="00CC06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semiHidden/>
    <w:unhideWhenUsed/>
    <w:rsid w:val="00CC06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semiHidden/>
    <w:unhideWhenUsed/>
    <w:rsid w:val="00CC06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semiHidden/>
    <w:unhideWhenUsed/>
    <w:rsid w:val="00CC06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semiHidden/>
    <w:unhideWhenUsed/>
    <w:rsid w:val="00CC06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semiHidden/>
    <w:unhideWhenUsed/>
    <w:rsid w:val="00CC06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unhideWhenUsed/>
    <w:rsid w:val="00CC066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C066E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CC066E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C066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C066E"/>
    <w:rPr>
      <w:b/>
      <w:bCs/>
      <w:sz w:val="20"/>
      <w:szCs w:val="20"/>
    </w:rPr>
  </w:style>
  <w:style w:type="table" w:styleId="Mrkliste">
    <w:name w:val="Dark List"/>
    <w:basedOn w:val="Tabel-Normal"/>
    <w:uiPriority w:val="70"/>
    <w:semiHidden/>
    <w:unhideWhenUsed/>
    <w:rsid w:val="00CC066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semiHidden/>
    <w:unhideWhenUsed/>
    <w:rsid w:val="00CC066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semiHidden/>
    <w:unhideWhenUsed/>
    <w:rsid w:val="00CC066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semiHidden/>
    <w:unhideWhenUsed/>
    <w:rsid w:val="00CC066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semiHidden/>
    <w:unhideWhenUsed/>
    <w:rsid w:val="00CC066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semiHidden/>
    <w:unhideWhenUsed/>
    <w:rsid w:val="00CC066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semiHidden/>
    <w:unhideWhenUsed/>
    <w:rsid w:val="00CC066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CC066E"/>
  </w:style>
  <w:style w:type="character" w:customStyle="1" w:styleId="DatoTegn">
    <w:name w:val="Dato Tegn"/>
    <w:basedOn w:val="Standardskrifttypeiafsnit"/>
    <w:link w:val="Dato"/>
    <w:uiPriority w:val="99"/>
    <w:semiHidden/>
    <w:rsid w:val="00CC066E"/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CC066E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CC066E"/>
    <w:rPr>
      <w:rFonts w:ascii="Arial" w:hAnsi="Arial" w:cs="Arial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CC066E"/>
    <w:pPr>
      <w:spacing w:after="0"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CC066E"/>
  </w:style>
  <w:style w:type="character" w:styleId="Fremhv">
    <w:name w:val="Emphasis"/>
    <w:basedOn w:val="Standardskrifttypeiafsnit"/>
    <w:uiPriority w:val="20"/>
    <w:qFormat/>
    <w:rsid w:val="00CC066E"/>
    <w:rPr>
      <w:i/>
      <w:iCs/>
    </w:rPr>
  </w:style>
  <w:style w:type="character" w:styleId="Slutnotehenvisning">
    <w:name w:val="endnote reference"/>
    <w:basedOn w:val="Standardskrifttypeiafsnit"/>
    <w:uiPriority w:val="99"/>
    <w:semiHidden/>
    <w:unhideWhenUsed/>
    <w:rsid w:val="00CC066E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CC066E"/>
    <w:pPr>
      <w:spacing w:after="0"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CC066E"/>
    <w:rPr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CC066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fsenderadresse">
    <w:name w:val="envelope return"/>
    <w:basedOn w:val="Normal"/>
    <w:uiPriority w:val="99"/>
    <w:semiHidden/>
    <w:unhideWhenUsed/>
    <w:rsid w:val="00CC066E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BesgtLink">
    <w:name w:val="FollowedHyperlink"/>
    <w:basedOn w:val="Standardskrifttypeiafsnit"/>
    <w:uiPriority w:val="99"/>
    <w:semiHidden/>
    <w:unhideWhenUsed/>
    <w:rsid w:val="00CC066E"/>
    <w:rPr>
      <w:color w:val="96607D" w:themeColor="followedHyperlink"/>
      <w:u w:val="single"/>
    </w:rPr>
  </w:style>
  <w:style w:type="paragraph" w:styleId="Sidefod">
    <w:name w:val="footer"/>
    <w:basedOn w:val="Normal"/>
    <w:link w:val="SidefodTegn"/>
    <w:uiPriority w:val="99"/>
    <w:unhideWhenUsed/>
    <w:rsid w:val="00CC06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C066E"/>
  </w:style>
  <w:style w:type="character" w:styleId="Fodnotehenvisning">
    <w:name w:val="footnote reference"/>
    <w:basedOn w:val="Standardskrifttypeiafsnit"/>
    <w:uiPriority w:val="99"/>
    <w:semiHidden/>
    <w:unhideWhenUsed/>
    <w:rsid w:val="00CC066E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CC066E"/>
    <w:pPr>
      <w:spacing w:after="0"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CC066E"/>
    <w:rPr>
      <w:sz w:val="20"/>
      <w:szCs w:val="20"/>
    </w:rPr>
  </w:style>
  <w:style w:type="table" w:styleId="Gittertabel1-lys">
    <w:name w:val="Grid Table 1 Light"/>
    <w:basedOn w:val="Tabel-Normal"/>
    <w:uiPriority w:val="46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46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CC066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47"/>
    <w:rsid w:val="00CC066E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tabel2-farve2">
    <w:name w:val="Grid Table 2 Accent 2"/>
    <w:basedOn w:val="Tabel-Normal"/>
    <w:uiPriority w:val="47"/>
    <w:rsid w:val="00CC066E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tabel2-farve3">
    <w:name w:val="Grid Table 2 Accent 3"/>
    <w:basedOn w:val="Tabel-Normal"/>
    <w:uiPriority w:val="47"/>
    <w:rsid w:val="00CC066E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tabel2-farve4">
    <w:name w:val="Grid Table 2 Accent 4"/>
    <w:basedOn w:val="Tabel-Normal"/>
    <w:uiPriority w:val="47"/>
    <w:rsid w:val="00CC066E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tabel2-farve5">
    <w:name w:val="Grid Table 2 Accent 5"/>
    <w:basedOn w:val="Tabel-Normal"/>
    <w:uiPriority w:val="47"/>
    <w:rsid w:val="00CC066E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tabel2-farve6">
    <w:name w:val="Grid Table 2 Accent 6"/>
    <w:basedOn w:val="Tabel-Normal"/>
    <w:uiPriority w:val="47"/>
    <w:rsid w:val="00CC066E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tabel3">
    <w:name w:val="Grid Table 3"/>
    <w:basedOn w:val="Tabel-Normal"/>
    <w:uiPriority w:val="48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48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48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48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48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48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48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ittertabel4">
    <w:name w:val="Grid Table 4"/>
    <w:basedOn w:val="Tabel-Normal"/>
    <w:uiPriority w:val="49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49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tabel4-farve2">
    <w:name w:val="Grid Table 4 Accent 2"/>
    <w:basedOn w:val="Tabel-Normal"/>
    <w:uiPriority w:val="49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tabel4-farve3">
    <w:name w:val="Grid Table 4 Accent 3"/>
    <w:basedOn w:val="Tabel-Normal"/>
    <w:uiPriority w:val="49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tabel4-farve4">
    <w:name w:val="Grid Table 4 Accent 4"/>
    <w:basedOn w:val="Tabel-Normal"/>
    <w:uiPriority w:val="49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tabel4-farve5">
    <w:name w:val="Grid Table 4 Accent 5"/>
    <w:basedOn w:val="Tabel-Normal"/>
    <w:uiPriority w:val="49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tabel4-farve6">
    <w:name w:val="Grid Table 4 Accent 6"/>
    <w:basedOn w:val="Tabel-Normal"/>
    <w:uiPriority w:val="49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tabel5-mrk">
    <w:name w:val="Grid Table 5 Dark"/>
    <w:basedOn w:val="Tabel-Normal"/>
    <w:uiPriority w:val="50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50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ittertabel5-mrk-farve2">
    <w:name w:val="Grid Table 5 Dark Accent 2"/>
    <w:basedOn w:val="Tabel-Normal"/>
    <w:uiPriority w:val="50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ittertabel5-mrk-farve3">
    <w:name w:val="Grid Table 5 Dark Accent 3"/>
    <w:basedOn w:val="Tabel-Normal"/>
    <w:uiPriority w:val="50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ittertabel5-mrk-farve4">
    <w:name w:val="Grid Table 5 Dark Accent 4"/>
    <w:basedOn w:val="Tabel-Normal"/>
    <w:uiPriority w:val="50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ittertabel5-mrk-farve5">
    <w:name w:val="Grid Table 5 Dark Accent 5"/>
    <w:basedOn w:val="Tabel-Normal"/>
    <w:uiPriority w:val="50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ittertabel5-mrk-farve6">
    <w:name w:val="Grid Table 5 Dark Accent 6"/>
    <w:basedOn w:val="Tabel-Normal"/>
    <w:uiPriority w:val="50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ittertabel6-farverig">
    <w:name w:val="Grid Table 6 Colorful"/>
    <w:basedOn w:val="Tabel-Normal"/>
    <w:uiPriority w:val="51"/>
    <w:rsid w:val="00CC06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51"/>
    <w:rsid w:val="00CC066E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51"/>
    <w:rsid w:val="00CC066E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51"/>
    <w:rsid w:val="00CC066E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51"/>
    <w:rsid w:val="00CC066E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51"/>
    <w:rsid w:val="00CC066E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51"/>
    <w:rsid w:val="00CC066E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tabel7-farverig">
    <w:name w:val="Grid Table 7 Colorful"/>
    <w:basedOn w:val="Tabel-Normal"/>
    <w:uiPriority w:val="52"/>
    <w:rsid w:val="00CC06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CC066E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CC066E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CC066E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CC066E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CC066E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CC066E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character" w:styleId="Hashtag">
    <w:name w:val="Hashtag"/>
    <w:basedOn w:val="Standardskrifttypeiafsnit"/>
    <w:uiPriority w:val="99"/>
    <w:semiHidden/>
    <w:unhideWhenUsed/>
    <w:rsid w:val="00CC066E"/>
    <w:rPr>
      <w:color w:val="2B579A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CC06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C066E"/>
  </w:style>
  <w:style w:type="character" w:styleId="HTML-akronym">
    <w:name w:val="HTML Acronym"/>
    <w:basedOn w:val="Standardskrifttypeiafsnit"/>
    <w:uiPriority w:val="99"/>
    <w:semiHidden/>
    <w:unhideWhenUsed/>
    <w:rsid w:val="00CC066E"/>
  </w:style>
  <w:style w:type="paragraph" w:styleId="HTML-adresse">
    <w:name w:val="HTML Address"/>
    <w:basedOn w:val="Normal"/>
    <w:link w:val="HTML-adresseTegn"/>
    <w:uiPriority w:val="99"/>
    <w:semiHidden/>
    <w:unhideWhenUsed/>
    <w:rsid w:val="00CC066E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CC066E"/>
    <w:rPr>
      <w:i/>
      <w:iCs/>
    </w:rPr>
  </w:style>
  <w:style w:type="character" w:styleId="HTML-citat">
    <w:name w:val="HTML Cite"/>
    <w:basedOn w:val="Standardskrifttypeiafsnit"/>
    <w:uiPriority w:val="99"/>
    <w:semiHidden/>
    <w:unhideWhenUsed/>
    <w:rsid w:val="00CC066E"/>
    <w:rPr>
      <w:i/>
      <w:iCs/>
    </w:rPr>
  </w:style>
  <w:style w:type="character" w:styleId="HTML-kode">
    <w:name w:val="HTML Code"/>
    <w:basedOn w:val="Standardskrifttypeiafsnit"/>
    <w:uiPriority w:val="99"/>
    <w:semiHidden/>
    <w:unhideWhenUsed/>
    <w:rsid w:val="00CC066E"/>
    <w:rPr>
      <w:rFonts w:ascii="Arial" w:hAnsi="Arial" w:cs="Arial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unhideWhenUsed/>
    <w:rsid w:val="00CC066E"/>
    <w:rPr>
      <w:i/>
      <w:iCs/>
    </w:rPr>
  </w:style>
  <w:style w:type="character" w:styleId="HTML-tastatur">
    <w:name w:val="HTML Keyboard"/>
    <w:basedOn w:val="Standardskrifttypeiafsnit"/>
    <w:uiPriority w:val="99"/>
    <w:semiHidden/>
    <w:unhideWhenUsed/>
    <w:rsid w:val="00CC066E"/>
    <w:rPr>
      <w:rFonts w:ascii="Arial" w:hAnsi="Arial" w:cs="Arial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CC066E"/>
    <w:pPr>
      <w:spacing w:after="0" w:line="240" w:lineRule="auto"/>
    </w:pPr>
    <w:rPr>
      <w:rFonts w:ascii="Arial" w:hAnsi="Arial" w:cs="Arial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CC066E"/>
    <w:rPr>
      <w:rFonts w:ascii="Arial" w:hAnsi="Arial" w:cs="Arial"/>
      <w:sz w:val="20"/>
      <w:szCs w:val="20"/>
    </w:rPr>
  </w:style>
  <w:style w:type="character" w:styleId="HTML-eksempel">
    <w:name w:val="HTML Sample"/>
    <w:basedOn w:val="Standardskrifttypeiafsnit"/>
    <w:uiPriority w:val="99"/>
    <w:semiHidden/>
    <w:unhideWhenUsed/>
    <w:rsid w:val="00CC066E"/>
    <w:rPr>
      <w:rFonts w:ascii="Arial" w:hAnsi="Arial" w:cs="Arial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unhideWhenUsed/>
    <w:rsid w:val="00CC066E"/>
    <w:rPr>
      <w:rFonts w:ascii="Arial" w:hAnsi="Arial" w:cs="Arial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CC066E"/>
    <w:rPr>
      <w:i/>
      <w:iCs/>
    </w:rPr>
  </w:style>
  <w:style w:type="character" w:styleId="Hyperlink">
    <w:name w:val="Hyperlink"/>
    <w:basedOn w:val="Standardskrifttypeiafsnit"/>
    <w:uiPriority w:val="99"/>
    <w:unhideWhenUsed/>
    <w:rsid w:val="00CC066E"/>
    <w:rPr>
      <w:color w:val="467886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CC066E"/>
    <w:pPr>
      <w:spacing w:after="0" w:line="240" w:lineRule="auto"/>
      <w:ind w:left="240" w:hanging="24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CC066E"/>
    <w:pPr>
      <w:spacing w:after="0" w:line="240" w:lineRule="auto"/>
      <w:ind w:left="480" w:hanging="24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CC066E"/>
    <w:pPr>
      <w:spacing w:after="0" w:line="240" w:lineRule="auto"/>
      <w:ind w:left="720" w:hanging="24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CC066E"/>
    <w:pPr>
      <w:spacing w:after="0" w:line="240" w:lineRule="auto"/>
      <w:ind w:left="960" w:hanging="24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CC066E"/>
    <w:pPr>
      <w:spacing w:after="0" w:line="240" w:lineRule="auto"/>
      <w:ind w:left="1200" w:hanging="24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CC066E"/>
    <w:pPr>
      <w:spacing w:after="0" w:line="240" w:lineRule="auto"/>
      <w:ind w:left="1440" w:hanging="24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CC066E"/>
    <w:pPr>
      <w:spacing w:after="0" w:line="240" w:lineRule="auto"/>
      <w:ind w:left="1680" w:hanging="24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CC066E"/>
    <w:pPr>
      <w:spacing w:after="0" w:line="240" w:lineRule="auto"/>
      <w:ind w:left="1920" w:hanging="24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CC066E"/>
    <w:pPr>
      <w:spacing w:after="0" w:line="240" w:lineRule="auto"/>
      <w:ind w:left="2160" w:hanging="24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CC066E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62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ysskygge">
    <w:name w:val="Light Shading"/>
    <w:basedOn w:val="Tabel-Normal"/>
    <w:uiPriority w:val="60"/>
    <w:semiHidden/>
    <w:unhideWhenUsed/>
    <w:rsid w:val="00CC066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CC066E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semiHidden/>
    <w:unhideWhenUsed/>
    <w:rsid w:val="00CC066E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semiHidden/>
    <w:unhideWhenUsed/>
    <w:rsid w:val="00CC066E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semiHidden/>
    <w:unhideWhenUsed/>
    <w:rsid w:val="00CC066E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semiHidden/>
    <w:unhideWhenUsed/>
    <w:rsid w:val="00CC066E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semiHidden/>
    <w:unhideWhenUsed/>
    <w:rsid w:val="00CC066E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unhideWhenUsed/>
    <w:rsid w:val="00CC066E"/>
  </w:style>
  <w:style w:type="paragraph" w:styleId="Liste">
    <w:name w:val="List"/>
    <w:basedOn w:val="Normal"/>
    <w:uiPriority w:val="99"/>
    <w:semiHidden/>
    <w:unhideWhenUsed/>
    <w:rsid w:val="00CC066E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CC066E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CC066E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CC066E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CC066E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CC066E"/>
    <w:pPr>
      <w:numPr>
        <w:numId w:val="5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CC066E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CC066E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CC066E"/>
    <w:pPr>
      <w:numPr>
        <w:numId w:val="8"/>
      </w:numPr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CC066E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CC066E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CC066E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CC066E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CC066E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CC066E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CC066E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CC066E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CC066E"/>
    <w:pPr>
      <w:numPr>
        <w:numId w:val="12"/>
      </w:numPr>
      <w:contextualSpacing/>
    </w:pPr>
  </w:style>
  <w:style w:type="table" w:styleId="Listetabel1-lys">
    <w:name w:val="List Table 1 Light"/>
    <w:basedOn w:val="Tabel-Normal"/>
    <w:uiPriority w:val="46"/>
    <w:rsid w:val="00CC06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46"/>
    <w:rsid w:val="00CC06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tabel1-lys-farve2">
    <w:name w:val="List Table 1 Light Accent 2"/>
    <w:basedOn w:val="Tabel-Normal"/>
    <w:uiPriority w:val="46"/>
    <w:rsid w:val="00CC06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tabel1-lys-farve3">
    <w:name w:val="List Table 1 Light Accent 3"/>
    <w:basedOn w:val="Tabel-Normal"/>
    <w:uiPriority w:val="46"/>
    <w:rsid w:val="00CC06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tabel1-lys-farve4">
    <w:name w:val="List Table 1 Light Accent 4"/>
    <w:basedOn w:val="Tabel-Normal"/>
    <w:uiPriority w:val="46"/>
    <w:rsid w:val="00CC06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tabel1-lys-farve5">
    <w:name w:val="List Table 1 Light Accent 5"/>
    <w:basedOn w:val="Tabel-Normal"/>
    <w:uiPriority w:val="46"/>
    <w:rsid w:val="00CC06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tabel1-lys-farve6">
    <w:name w:val="List Table 1 Light Accent 6"/>
    <w:basedOn w:val="Tabel-Normal"/>
    <w:uiPriority w:val="46"/>
    <w:rsid w:val="00CC06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tabel2">
    <w:name w:val="List Table 2"/>
    <w:basedOn w:val="Tabel-Normal"/>
    <w:uiPriority w:val="47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47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tabel2-farve2">
    <w:name w:val="List Table 2 Accent 2"/>
    <w:basedOn w:val="Tabel-Normal"/>
    <w:uiPriority w:val="47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tabel2-farve3">
    <w:name w:val="List Table 2 Accent 3"/>
    <w:basedOn w:val="Tabel-Normal"/>
    <w:uiPriority w:val="47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tabel2-farve4">
    <w:name w:val="List Table 2 Accent 4"/>
    <w:basedOn w:val="Tabel-Normal"/>
    <w:uiPriority w:val="47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tabel2-farve5">
    <w:name w:val="List Table 2 Accent 5"/>
    <w:basedOn w:val="Tabel-Normal"/>
    <w:uiPriority w:val="47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tabel2-farve6">
    <w:name w:val="List Table 2 Accent 6"/>
    <w:basedOn w:val="Tabel-Normal"/>
    <w:uiPriority w:val="47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tabel3">
    <w:name w:val="List Table 3"/>
    <w:basedOn w:val="Tabel-Normal"/>
    <w:uiPriority w:val="48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49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tabel4-farve2">
    <w:name w:val="List Table 4 Accent 2"/>
    <w:basedOn w:val="Tabel-Normal"/>
    <w:uiPriority w:val="49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tabel4-farve3">
    <w:name w:val="List Table 4 Accent 3"/>
    <w:basedOn w:val="Tabel-Normal"/>
    <w:uiPriority w:val="49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tabel4-farve4">
    <w:name w:val="List Table 4 Accent 4"/>
    <w:basedOn w:val="Tabel-Normal"/>
    <w:uiPriority w:val="49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tabel4-farve5">
    <w:name w:val="List Table 4 Accent 5"/>
    <w:basedOn w:val="Tabel-Normal"/>
    <w:uiPriority w:val="49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tabel4-farve6">
    <w:name w:val="List Table 4 Accent 6"/>
    <w:basedOn w:val="Tabel-Normal"/>
    <w:uiPriority w:val="49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tabel5-mrk">
    <w:name w:val="List Table 5 Dark"/>
    <w:basedOn w:val="Tabel-Normal"/>
    <w:uiPriority w:val="50"/>
    <w:rsid w:val="00CC066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CC066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CC066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CC066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CC066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CC066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CC066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CC06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6-farverig-farve1">
    <w:name w:val="List Table 6 Colorful Accent 1"/>
    <w:basedOn w:val="Tabel-Normal"/>
    <w:uiPriority w:val="51"/>
    <w:rsid w:val="00CC066E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tabel6-farverig-farve2">
    <w:name w:val="List Table 6 Colorful Accent 2"/>
    <w:basedOn w:val="Tabel-Normal"/>
    <w:uiPriority w:val="51"/>
    <w:rsid w:val="00CC066E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tabel6-farverig-farve3">
    <w:name w:val="List Table 6 Colorful Accent 3"/>
    <w:basedOn w:val="Tabel-Normal"/>
    <w:uiPriority w:val="51"/>
    <w:rsid w:val="00CC066E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tabel6-farverig-farve4">
    <w:name w:val="List Table 6 Colorful Accent 4"/>
    <w:basedOn w:val="Tabel-Normal"/>
    <w:uiPriority w:val="51"/>
    <w:rsid w:val="00CC066E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tabel6-farverig-farve5">
    <w:name w:val="List Table 6 Colorful Accent 5"/>
    <w:basedOn w:val="Tabel-Normal"/>
    <w:uiPriority w:val="51"/>
    <w:rsid w:val="00CC066E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tabel6-farverig-farve6">
    <w:name w:val="List Table 6 Colorful Accent 6"/>
    <w:basedOn w:val="Tabel-Normal"/>
    <w:uiPriority w:val="51"/>
    <w:rsid w:val="00CC066E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tabel7-farverig">
    <w:name w:val="List Table 7 Colorful"/>
    <w:basedOn w:val="Tabel-Normal"/>
    <w:uiPriority w:val="52"/>
    <w:rsid w:val="00CC066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CC066E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CC066E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CC066E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CC066E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CC066E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CC066E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CC066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Arial" w:hAnsi="Arial" w:cs="Arial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CC066E"/>
    <w:rPr>
      <w:rFonts w:ascii="Arial" w:hAnsi="Arial" w:cs="Arial"/>
      <w:sz w:val="20"/>
      <w:szCs w:val="20"/>
    </w:rPr>
  </w:style>
  <w:style w:type="table" w:styleId="Mediumgitter1">
    <w:name w:val="Medium Grid 1"/>
    <w:basedOn w:val="Tabel-Normal"/>
    <w:uiPriority w:val="67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itter2">
    <w:name w:val="Medium Grid 2"/>
    <w:basedOn w:val="Tabel-Normal"/>
    <w:uiPriority w:val="68"/>
    <w:semiHidden/>
    <w:unhideWhenUsed/>
    <w:rsid w:val="00CC06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semiHidden/>
    <w:unhideWhenUsed/>
    <w:rsid w:val="00CC06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semiHidden/>
    <w:unhideWhenUsed/>
    <w:rsid w:val="00CC06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semiHidden/>
    <w:unhideWhenUsed/>
    <w:rsid w:val="00CC06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semiHidden/>
    <w:unhideWhenUsed/>
    <w:rsid w:val="00CC06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semiHidden/>
    <w:unhideWhenUsed/>
    <w:rsid w:val="00CC06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semiHidden/>
    <w:unhideWhenUsed/>
    <w:rsid w:val="00CC06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e1">
    <w:name w:val="Medium List 1"/>
    <w:basedOn w:val="Tabel-Normal"/>
    <w:uiPriority w:val="65"/>
    <w:semiHidden/>
    <w:unhideWhenUsed/>
    <w:rsid w:val="00CC06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semiHidden/>
    <w:unhideWhenUsed/>
    <w:rsid w:val="00CC06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semiHidden/>
    <w:unhideWhenUsed/>
    <w:rsid w:val="00CC06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semiHidden/>
    <w:unhideWhenUsed/>
    <w:rsid w:val="00CC06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semiHidden/>
    <w:unhideWhenUsed/>
    <w:rsid w:val="00CC06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semiHidden/>
    <w:unhideWhenUsed/>
    <w:rsid w:val="00CC06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semiHidden/>
    <w:unhideWhenUsed/>
    <w:rsid w:val="00CC06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e2">
    <w:name w:val="Medium List 2"/>
    <w:basedOn w:val="Tabel-Normal"/>
    <w:uiPriority w:val="66"/>
    <w:semiHidden/>
    <w:unhideWhenUsed/>
    <w:rsid w:val="00CC06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semiHidden/>
    <w:unhideWhenUsed/>
    <w:rsid w:val="00CC06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semiHidden/>
    <w:unhideWhenUsed/>
    <w:rsid w:val="00CC06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semiHidden/>
    <w:unhideWhenUsed/>
    <w:rsid w:val="00CC06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semiHidden/>
    <w:unhideWhenUsed/>
    <w:rsid w:val="00CC06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semiHidden/>
    <w:unhideWhenUsed/>
    <w:rsid w:val="00CC06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semiHidden/>
    <w:unhideWhenUsed/>
    <w:rsid w:val="00CC06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semiHidden/>
    <w:unhideWhenUsed/>
    <w:rsid w:val="00CC06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Omtal">
    <w:name w:val="Mention"/>
    <w:basedOn w:val="Standardskrifttypeiafsnit"/>
    <w:uiPriority w:val="99"/>
    <w:semiHidden/>
    <w:unhideWhenUsed/>
    <w:rsid w:val="00CC066E"/>
    <w:rPr>
      <w:color w:val="2B579A"/>
      <w:shd w:val="clear" w:color="auto" w:fill="E1DFDD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CC066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CC066E"/>
    <w:rPr>
      <w:rFonts w:asciiTheme="majorHAnsi" w:eastAsiaTheme="majorEastAsia" w:hAnsiTheme="majorHAnsi" w:cstheme="majorBidi"/>
      <w:shd w:val="pct20" w:color="auto" w:fill="auto"/>
    </w:rPr>
  </w:style>
  <w:style w:type="paragraph" w:styleId="Ingenafstand">
    <w:name w:val="No Spacing"/>
    <w:uiPriority w:val="1"/>
    <w:qFormat/>
    <w:rsid w:val="00CC066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C066E"/>
    <w:rPr>
      <w:rFonts w:ascii="Arial" w:hAnsi="Arial" w:cs="Arial"/>
    </w:rPr>
  </w:style>
  <w:style w:type="paragraph" w:styleId="Normalindrykning">
    <w:name w:val="Normal Indent"/>
    <w:basedOn w:val="Normal"/>
    <w:uiPriority w:val="99"/>
    <w:semiHidden/>
    <w:unhideWhenUsed/>
    <w:rsid w:val="00CC066E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CC066E"/>
    <w:pPr>
      <w:spacing w:after="0"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CC066E"/>
  </w:style>
  <w:style w:type="character" w:styleId="Sidetal">
    <w:name w:val="page number"/>
    <w:basedOn w:val="Standardskrifttypeiafsnit"/>
    <w:uiPriority w:val="99"/>
    <w:semiHidden/>
    <w:unhideWhenUsed/>
    <w:rsid w:val="00CC066E"/>
  </w:style>
  <w:style w:type="character" w:styleId="Pladsholdertekst">
    <w:name w:val="Placeholder Text"/>
    <w:basedOn w:val="Standardskrifttypeiafsnit"/>
    <w:uiPriority w:val="99"/>
    <w:semiHidden/>
    <w:rsid w:val="00CC066E"/>
    <w:rPr>
      <w:color w:val="666666"/>
    </w:rPr>
  </w:style>
  <w:style w:type="table" w:styleId="Almindeligtabel1">
    <w:name w:val="Plain Table 1"/>
    <w:basedOn w:val="Tabel-Normal"/>
    <w:uiPriority w:val="41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CC066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CC06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CC06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CC066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unhideWhenUsed/>
    <w:rsid w:val="00CC066E"/>
    <w:pPr>
      <w:spacing w:after="0" w:line="240" w:lineRule="auto"/>
    </w:pPr>
    <w:rPr>
      <w:rFonts w:ascii="Arial" w:hAnsi="Arial" w:cs="Arial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CC066E"/>
    <w:rPr>
      <w:rFonts w:ascii="Arial" w:hAnsi="Arial" w:cs="Arial"/>
      <w:sz w:val="21"/>
      <w:szCs w:val="2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CC066E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CC066E"/>
  </w:style>
  <w:style w:type="paragraph" w:styleId="Underskrift">
    <w:name w:val="Signature"/>
    <w:basedOn w:val="Normal"/>
    <w:link w:val="UnderskriftTegn"/>
    <w:uiPriority w:val="99"/>
    <w:semiHidden/>
    <w:unhideWhenUsed/>
    <w:rsid w:val="00CC066E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CC066E"/>
  </w:style>
  <w:style w:type="character" w:styleId="SmartHyperlink">
    <w:name w:val="Smart Hyperlink"/>
    <w:basedOn w:val="Standardskrifttypeiafsnit"/>
    <w:uiPriority w:val="99"/>
    <w:semiHidden/>
    <w:unhideWhenUsed/>
    <w:rsid w:val="00CC066E"/>
    <w:rPr>
      <w:u w:val="dotted"/>
    </w:rPr>
  </w:style>
  <w:style w:type="character" w:styleId="SmartLink">
    <w:name w:val="Smart Link"/>
    <w:basedOn w:val="Standardskrifttypeiafsnit"/>
    <w:uiPriority w:val="99"/>
    <w:semiHidden/>
    <w:unhideWhenUsed/>
    <w:rsid w:val="00CC066E"/>
    <w:rPr>
      <w:color w:val="0000FF"/>
      <w:u w:val="single"/>
      <w:shd w:val="clear" w:color="auto" w:fill="F3F2F1"/>
    </w:rPr>
  </w:style>
  <w:style w:type="character" w:styleId="Strk">
    <w:name w:val="Strong"/>
    <w:basedOn w:val="Standardskrifttypeiafsnit"/>
    <w:uiPriority w:val="22"/>
    <w:qFormat/>
    <w:rsid w:val="00CC066E"/>
    <w:rPr>
      <w:b/>
      <w:bCs/>
    </w:rPr>
  </w:style>
  <w:style w:type="character" w:styleId="Svagfremhvning">
    <w:name w:val="Subtle Emphasis"/>
    <w:basedOn w:val="Standardskrifttypeiafsnit"/>
    <w:uiPriority w:val="19"/>
    <w:qFormat/>
    <w:rsid w:val="00CC066E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qFormat/>
    <w:rsid w:val="00CC066E"/>
    <w:rPr>
      <w:smallCaps/>
      <w:color w:val="5A5A5A" w:themeColor="text1" w:themeTint="A5"/>
    </w:rPr>
  </w:style>
  <w:style w:type="table" w:styleId="Tabel-3D-effekter1">
    <w:name w:val="Table 3D effects 1"/>
    <w:basedOn w:val="Tabel-Normal"/>
    <w:uiPriority w:val="99"/>
    <w:semiHidden/>
    <w:unhideWhenUsed/>
    <w:rsid w:val="00CC066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CC066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CC066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CC066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CC066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CC066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CC066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CC066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CC066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CC066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CC066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CC066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CC066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CC066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CC066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CC066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CC066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">
    <w:name w:val="Table Grid"/>
    <w:basedOn w:val="Tabel-Normal"/>
    <w:uiPriority w:val="39"/>
    <w:rsid w:val="00CC0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Gitter1">
    <w:name w:val="Table Grid 1"/>
    <w:basedOn w:val="Tabel-Normal"/>
    <w:uiPriority w:val="99"/>
    <w:semiHidden/>
    <w:unhideWhenUsed/>
    <w:rsid w:val="00CC066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CC066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CC066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CC066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CC066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CC066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CC066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CC066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CC066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CC066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CC066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CC066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CC066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CC066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CC066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CC066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CC066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unhideWhenUsed/>
    <w:rsid w:val="00CC066E"/>
    <w:pPr>
      <w:spacing w:after="0"/>
      <w:ind w:left="240" w:hanging="240"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CC066E"/>
    <w:pPr>
      <w:spacing w:after="0"/>
    </w:pPr>
  </w:style>
  <w:style w:type="table" w:styleId="Tabel-Professionel">
    <w:name w:val="Table Professional"/>
    <w:basedOn w:val="Tabel-Normal"/>
    <w:uiPriority w:val="99"/>
    <w:semiHidden/>
    <w:unhideWhenUsed/>
    <w:rsid w:val="00CC066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CC066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CC066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CC066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CC066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CC066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CC0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CC066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CC066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CC066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itatoverskrift">
    <w:name w:val="toa heading"/>
    <w:basedOn w:val="Normal"/>
    <w:next w:val="Normal"/>
    <w:uiPriority w:val="99"/>
    <w:semiHidden/>
    <w:unhideWhenUsed/>
    <w:rsid w:val="00CC066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CC066E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CC066E"/>
    <w:pPr>
      <w:spacing w:after="100"/>
      <w:ind w:left="24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CC066E"/>
    <w:pPr>
      <w:spacing w:after="100"/>
      <w:ind w:left="48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CC066E"/>
    <w:pPr>
      <w:spacing w:after="100"/>
      <w:ind w:left="72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CC066E"/>
    <w:pPr>
      <w:spacing w:after="100"/>
      <w:ind w:left="96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CC066E"/>
    <w:pPr>
      <w:spacing w:after="100"/>
      <w:ind w:left="12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CC066E"/>
    <w:pPr>
      <w:spacing w:after="100"/>
      <w:ind w:left="144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CC066E"/>
    <w:pPr>
      <w:spacing w:after="100"/>
      <w:ind w:left="168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CC066E"/>
    <w:pPr>
      <w:spacing w:after="100"/>
      <w:ind w:left="1920"/>
    </w:p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C066E"/>
    <w:pPr>
      <w:spacing w:before="240" w:after="0"/>
      <w:outlineLvl w:val="9"/>
    </w:pPr>
    <w:rPr>
      <w:sz w:val="32"/>
      <w:szCs w:val="32"/>
    </w:rPr>
  </w:style>
  <w:style w:type="character" w:styleId="Ulstomtale">
    <w:name w:val="Unresolved Mention"/>
    <w:basedOn w:val="Standardskrifttypeiafsnit"/>
    <w:uiPriority w:val="99"/>
    <w:semiHidden/>
    <w:unhideWhenUsed/>
    <w:rsid w:val="00CC0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liso@realdaniabyogbyg.dk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r@fbgruppen.d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mr@fbgruppen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so\AppData\Local\Temp\Templafy\WordVsto\egdp5i2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ede20d-a31c-4b8d-b6ba-4bf0933cbcd6">
      <Terms xmlns="http://schemas.microsoft.com/office/infopath/2007/PartnerControls"/>
    </lcf76f155ced4ddcb4097134ff3c332f>
    <TaxCatchAll xmlns="2160ec71-32ae-46ee-a7bb-b95ecce12859" xsi:nil="true"/>
  </documentManagement>
</p:properties>
</file>

<file path=customXml/item2.xml><?xml version="1.0" encoding="utf-8"?>
<TemplafyTemplateConfiguration><![CDATA[{"elementsMetadata":[],"transformationConfigurations":[],"templateName":"Realdania standard","templateDescription":"","enableDocumentContentUpdater":false,"version":"2.0"}]]></TemplafyTemplateConfiguration>
</file>

<file path=customXml/item3.xml><?xml version="1.0" encoding="utf-8"?>
<TemplafyFormConfiguration><![CDATA[{"formFields":[],"formDataEntries":[]}]]></TemplafyFormConfiguratio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05FA653451CE4DB36BE6D661637039" ma:contentTypeVersion="18" ma:contentTypeDescription="Opret et nyt dokument." ma:contentTypeScope="" ma:versionID="ddc5203037451e11589f2bde181f2325">
  <xsd:schema xmlns:xsd="http://www.w3.org/2001/XMLSchema" xmlns:xs="http://www.w3.org/2001/XMLSchema" xmlns:p="http://schemas.microsoft.com/office/2006/metadata/properties" xmlns:ns2="e6ede20d-a31c-4b8d-b6ba-4bf0933cbcd6" xmlns:ns3="616e3902-5b00-40e5-ac66-7dc3bca049f5" xmlns:ns4="2160ec71-32ae-46ee-a7bb-b95ecce12859" targetNamespace="http://schemas.microsoft.com/office/2006/metadata/properties" ma:root="true" ma:fieldsID="312eee27ec8da7f5b4f9c14643a36db4" ns2:_="" ns3:_="" ns4:_="">
    <xsd:import namespace="e6ede20d-a31c-4b8d-b6ba-4bf0933cbcd6"/>
    <xsd:import namespace="616e3902-5b00-40e5-ac66-7dc3bca049f5"/>
    <xsd:import namespace="2160ec71-32ae-46ee-a7bb-b95ecce128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ede20d-a31c-4b8d-b6ba-4bf0933cbc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ledmærker" ma:readOnly="false" ma:fieldId="{5cf76f15-5ced-4ddc-b409-7134ff3c332f}" ma:taxonomyMulti="true" ma:sspId="8a133695-ce01-446e-8cbc-99fe5d45df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e3902-5b00-40e5-ac66-7dc3bca049f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0ec71-32ae-46ee-a7bb-b95ecce1285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b3cca81-eb60-404c-9e4c-37a503d8d42f}" ma:internalName="TaxCatchAll" ma:showField="CatchAllData" ma:web="616e3902-5b00-40e5-ac66-7dc3bca049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682D41-F3C9-4BB8-8760-4DB66A120C14}">
  <ds:schemaRefs>
    <ds:schemaRef ds:uri="http://schemas.microsoft.com/office/2006/metadata/properties"/>
    <ds:schemaRef ds:uri="http://schemas.microsoft.com/office/infopath/2007/PartnerControls"/>
    <ds:schemaRef ds:uri="e6ede20d-a31c-4b8d-b6ba-4bf0933cbcd6"/>
    <ds:schemaRef ds:uri="2160ec71-32ae-46ee-a7bb-b95ecce12859"/>
  </ds:schemaRefs>
</ds:datastoreItem>
</file>

<file path=customXml/itemProps2.xml><?xml version="1.0" encoding="utf-8"?>
<ds:datastoreItem xmlns:ds="http://schemas.openxmlformats.org/officeDocument/2006/customXml" ds:itemID="{BBC6C07C-5FB8-4A51-8408-DEA1CE79A461}">
  <ds:schemaRefs/>
</ds:datastoreItem>
</file>

<file path=customXml/itemProps3.xml><?xml version="1.0" encoding="utf-8"?>
<ds:datastoreItem xmlns:ds="http://schemas.openxmlformats.org/officeDocument/2006/customXml" ds:itemID="{D1793C65-14AE-4B08-9F7A-8B75E5869853}">
  <ds:schemaRefs/>
</ds:datastoreItem>
</file>

<file path=customXml/itemProps4.xml><?xml version="1.0" encoding="utf-8"?>
<ds:datastoreItem xmlns:ds="http://schemas.openxmlformats.org/officeDocument/2006/customXml" ds:itemID="{FE565C84-7E60-4E6E-AC27-CD6A8725C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ede20d-a31c-4b8d-b6ba-4bf0933cbcd6"/>
    <ds:schemaRef ds:uri="616e3902-5b00-40e5-ac66-7dc3bca049f5"/>
    <ds:schemaRef ds:uri="2160ec71-32ae-46ee-a7bb-b95ecce128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DCE423A-B3AB-4B99-9108-10E928687A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egdp5i24</Template>
  <TotalTime>19</TotalTime>
  <Pages>3</Pages>
  <Words>567</Words>
  <Characters>3550</Characters>
  <Application>Microsoft Office Word</Application>
  <DocSecurity>0</DocSecurity>
  <Lines>82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Sønderskov</dc:creator>
  <cp:keywords/>
  <dc:description/>
  <cp:lastModifiedBy>Linda Sønderskov</cp:lastModifiedBy>
  <cp:revision>22</cp:revision>
  <dcterms:created xsi:type="dcterms:W3CDTF">2026-07-07T11:46:00Z</dcterms:created>
  <dcterms:modified xsi:type="dcterms:W3CDTF">2026-07-08T13:37:00Z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realdania</vt:lpwstr>
  </property>
  <property fmtid="{D5CDD505-2E9C-101B-9397-08002B2CF9AE}" pid="3" name="TemplafyTemplateId">
    <vt:lpwstr>1156580052374126616</vt:lpwstr>
  </property>
  <property fmtid="{D5CDD505-2E9C-101B-9397-08002B2CF9AE}" pid="4" name="TemplafyUserProfileId">
    <vt:lpwstr>1137248336005563447</vt:lpwstr>
  </property>
  <property fmtid="{D5CDD505-2E9C-101B-9397-08002B2CF9AE}" pid="5" name="TemplafyFromBlank">
    <vt:bool>true</vt:bool>
  </property>
  <property fmtid="{D5CDD505-2E9C-101B-9397-08002B2CF9AE}" pid="6" name="ContentTypeId">
    <vt:lpwstr>0x0101000105FA653451CE4DB36BE6D661637039</vt:lpwstr>
  </property>
  <property fmtid="{D5CDD505-2E9C-101B-9397-08002B2CF9AE}" pid="7" name="MediaServiceImageTags">
    <vt:lpwstr/>
  </property>
</Properties>
</file>